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D8029B" w14:paraId="7AC8EED6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6EAA0FD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D2E63E8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47BB62C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D8029B" w14:paraId="5EA60DE9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097F8EB1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7D91D50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D8029B" w14:paraId="15F18D7E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23708F78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3CB0AF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2352E4FF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3E27BFB0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14:paraId="7EE55289" w14:textId="77777777" w:rsidR="0098651A" w:rsidRPr="00D8029B" w:rsidRDefault="0098651A" w:rsidP="0098651A">
      <w:pPr>
        <w:pStyle w:val="AAActividadespreguntaPDSolucionarioyactividades"/>
        <w:ind w:left="0" w:firstLine="0"/>
        <w:rPr>
          <w:rStyle w:val="frutiger65bold"/>
          <w:rFonts w:ascii="Times New Roman" w:hAnsi="Times New Roman" w:cs="Times New Roman"/>
          <w:b/>
          <w:bCs/>
        </w:rPr>
      </w:pPr>
    </w:p>
    <w:p w14:paraId="6DB41A51" w14:textId="26528420" w:rsidR="00CF5A04" w:rsidRPr="00CF5A04" w:rsidRDefault="00CF5A04" w:rsidP="00CF5A04">
      <w:pPr>
        <w:pStyle w:val="pregunta"/>
      </w:pPr>
      <w:r w:rsidRPr="00CF5A04">
        <w:t>1.</w:t>
      </w:r>
      <w:r>
        <w:tab/>
      </w:r>
      <w:r w:rsidRPr="00CF5A04">
        <w:t xml:space="preserve">Explica cómo se administraron los territorios conquistados en América y cómo se explotaron sus recursos. </w:t>
      </w:r>
      <w:r w:rsidRPr="00CF5A04">
        <w:rPr>
          <w:shd w:val="clear" w:color="auto" w:fill="D0CECE" w:themeFill="background2" w:themeFillShade="E6"/>
        </w:rPr>
        <w:t>[B3: 34]</w:t>
      </w:r>
    </w:p>
    <w:p w14:paraId="316274A9" w14:textId="0BFB8AA6" w:rsidR="00CF5A04" w:rsidRPr="00CF5A04" w:rsidRDefault="00CF5A04" w:rsidP="00CF5A04">
      <w:pPr>
        <w:pStyle w:val="pregunta"/>
      </w:pPr>
      <w:r w:rsidRPr="00CF5A04">
        <w:t>2.</w:t>
      </w:r>
      <w:r>
        <w:tab/>
      </w:r>
      <w:r w:rsidRPr="00CF5A04">
        <w:t xml:space="preserve">Describe cuáles fueron los principales problemas internos a los que tuvo que enfrentarse Carlos I. </w:t>
      </w:r>
      <w:r w:rsidRPr="00CF5A04">
        <w:rPr>
          <w:shd w:val="clear" w:color="auto" w:fill="D0CECE" w:themeFill="background2" w:themeFillShade="E6"/>
        </w:rPr>
        <w:t>[B3: 36]</w:t>
      </w:r>
    </w:p>
    <w:p w14:paraId="23CFC544" w14:textId="5FC66963" w:rsidR="00CF5A04" w:rsidRPr="00CF5A04" w:rsidRDefault="00CF5A04" w:rsidP="00CF5A04">
      <w:pPr>
        <w:pStyle w:val="pregunta"/>
      </w:pPr>
      <w:r w:rsidRPr="00CF5A04">
        <w:t>3.</w:t>
      </w:r>
      <w:r>
        <w:tab/>
      </w:r>
      <w:r w:rsidRPr="00CF5A04">
        <w:t>Enumera y describe brevemente los principales conflictos en política exterior durante el reinado de Felipe II.</w:t>
      </w:r>
      <w:r>
        <w:t xml:space="preserve"> </w:t>
      </w:r>
      <w:r w:rsidRPr="00CF5A04">
        <w:rPr>
          <w:shd w:val="clear" w:color="auto" w:fill="D0CECE" w:themeFill="background2" w:themeFillShade="E6"/>
        </w:rPr>
        <w:t>[B3: 36]</w:t>
      </w:r>
    </w:p>
    <w:p w14:paraId="74CF806A" w14:textId="3681147C" w:rsidR="00CF5A04" w:rsidRDefault="00CF5A04" w:rsidP="00CF5A04">
      <w:pPr>
        <w:pStyle w:val="pregunta"/>
        <w:rPr>
          <w:shd w:val="clear" w:color="auto" w:fill="D0CECE" w:themeFill="background2" w:themeFillShade="E6"/>
        </w:rPr>
      </w:pPr>
      <w:r w:rsidRPr="00CF5A04">
        <w:t>4.</w:t>
      </w:r>
      <w:r>
        <w:tab/>
      </w:r>
      <w:r w:rsidRPr="00CF5A04">
        <w:t xml:space="preserve">Identifica estás obras de arte y a sus autores: </w:t>
      </w:r>
      <w:r w:rsidRPr="00CF5A04">
        <w:rPr>
          <w:shd w:val="clear" w:color="auto" w:fill="D0CECE" w:themeFill="background2" w:themeFillShade="E6"/>
        </w:rPr>
        <w:t>[B3: 37]</w:t>
      </w:r>
    </w:p>
    <w:p w14:paraId="10FBB7E9" w14:textId="41504EC7" w:rsidR="00CF5A04" w:rsidRPr="00CF5A04" w:rsidRDefault="00CF5A04" w:rsidP="00CF5A04">
      <w:pPr>
        <w:pStyle w:val="pregunta"/>
      </w:pPr>
      <w:r>
        <w:rPr>
          <w:noProof/>
        </w:rPr>
        <w:drawing>
          <wp:inline distT="0" distB="0" distL="0" distR="0" wp14:anchorId="40EB0F9F" wp14:editId="32C2F95F">
            <wp:extent cx="5850890" cy="5542280"/>
            <wp:effectExtent l="0" t="0" r="3810" b="0"/>
            <wp:docPr id="14" name="Imagen 14" descr="Imagen que contiene foto, diferente, mostrando, mostr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foto, diferente, mostrando, mostrar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851B" w14:textId="53B73535" w:rsidR="00E11542" w:rsidRPr="00CF5A04" w:rsidRDefault="00CF5A04" w:rsidP="00CF5A04">
      <w:pPr>
        <w:pStyle w:val="pregunta"/>
      </w:pPr>
      <w:r w:rsidRPr="00CF5A04">
        <w:t>5.</w:t>
      </w:r>
      <w:r>
        <w:tab/>
      </w:r>
      <w:r w:rsidRPr="00CF5A04">
        <w:t xml:space="preserve">¿Qué situación social vivían los judeoconversos? ¿Qué eran los estatutos de limpieza de sangre? </w:t>
      </w:r>
      <w:r w:rsidRPr="00CF5A04">
        <w:rPr>
          <w:shd w:val="clear" w:color="auto" w:fill="D0CECE" w:themeFill="background2" w:themeFillShade="E6"/>
        </w:rPr>
        <w:t>[B3: 36]</w:t>
      </w:r>
    </w:p>
    <w:sectPr w:rsidR="00E11542" w:rsidRPr="00CF5A04" w:rsidSect="006533F3">
      <w:headerReference w:type="default" r:id="rId9"/>
      <w:footerReference w:type="even" r:id="rId10"/>
      <w:footerReference w:type="default" r:id="rId11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A118A" w14:textId="77777777" w:rsidR="00891B94" w:rsidRDefault="00891B94" w:rsidP="005929DA">
      <w:r>
        <w:separator/>
      </w:r>
    </w:p>
  </w:endnote>
  <w:endnote w:type="continuationSeparator" w:id="0">
    <w:p w14:paraId="14FC8E77" w14:textId="77777777" w:rsidR="00891B94" w:rsidRDefault="00891B94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Giovanni Std Boo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T Std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Adobe Garamond Pro"/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AGaramondPro-Bold">
    <w:altName w:val="Calibri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Calibri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BentonSans-Bold">
    <w:altName w:val="BentonSans Regular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BentonSans-Medium">
    <w:altName w:val="Calibri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6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703030504020204"/>
    <w:charset w:val="4D"/>
    <w:family w:val="swiss"/>
    <w:notTrueType/>
    <w:pitch w:val="variable"/>
    <w:sig w:usb0="00000003" w:usb1="00000000" w:usb2="00000000" w:usb3="00000000" w:csb0="00000001" w:csb1="00000000"/>
  </w:font>
  <w:font w:name="FrutigerLTStd-BoldCn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tima LT Std">
    <w:panose1 w:val="020B0502050508020304"/>
    <w:charset w:val="4D"/>
    <w:family w:val="swiss"/>
    <w:notTrueType/>
    <w:pitch w:val="variable"/>
    <w:sig w:usb0="00000003" w:usb1="00000000" w:usb2="00000000" w:usb3="00000000" w:csb0="00000001" w:csb1="00000000"/>
  </w:font>
  <w:font w:name="Frutiger LT Std 47 Light Cn">
    <w:panose1 w:val="020B0406020204020204"/>
    <w:charset w:val="4D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C089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59FE329E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C14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6F31B574" w14:textId="77777777" w:rsidR="009552F0" w:rsidRPr="00F850F0" w:rsidRDefault="00E10D34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326ABB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 wp14:anchorId="6B31F95A" wp14:editId="7737E90E">
          <wp:extent cx="968375" cy="23304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193A0" w14:textId="77777777" w:rsidR="00891B94" w:rsidRDefault="00891B94" w:rsidP="005929DA">
      <w:r>
        <w:separator/>
      </w:r>
    </w:p>
  </w:footnote>
  <w:footnote w:type="continuationSeparator" w:id="0">
    <w:p w14:paraId="79334186" w14:textId="77777777" w:rsidR="00891B94" w:rsidRDefault="00891B94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5C5F" w14:textId="1EAD523A" w:rsidR="00A460EB" w:rsidRPr="00F850F0" w:rsidRDefault="006B27F7" w:rsidP="004F58EE">
    <w:pPr>
      <w:pStyle w:val="Encabezado"/>
      <w:tabs>
        <w:tab w:val="clear" w:pos="8504"/>
        <w:tab w:val="left" w:pos="5529"/>
        <w:tab w:val="left" w:pos="7938"/>
      </w:tabs>
      <w:rPr>
        <w:rFonts w:ascii="Times New Roman" w:hAnsi="Times New Roman"/>
        <w:b/>
        <w:bCs/>
        <w:sz w:val="22"/>
        <w:szCs w:val="22"/>
        <w:lang w:val="es-ES"/>
      </w:rPr>
    </w:pPr>
    <w:r w:rsidRPr="00CF5A04">
      <w:rPr>
        <w:rFonts w:ascii="Times New Roman" w:hAnsi="Times New Roman"/>
        <w:b/>
        <w:bCs/>
        <w:sz w:val="22"/>
        <w:szCs w:val="22"/>
        <w:lang w:val="es-ES"/>
      </w:rPr>
      <w:t xml:space="preserve">Unidad </w:t>
    </w:r>
    <w:r w:rsidR="00CF5A04" w:rsidRPr="00CF5A04">
      <w:rPr>
        <w:rFonts w:ascii="Times New Roman" w:hAnsi="Times New Roman"/>
        <w:b/>
        <w:bCs/>
        <w:sz w:val="22"/>
        <w:szCs w:val="22"/>
        <w:lang w:val="es-ES"/>
      </w:rPr>
      <w:t>10</w:t>
    </w:r>
    <w:r w:rsidRPr="00CF5A04">
      <w:rPr>
        <w:rFonts w:ascii="Times New Roman" w:hAnsi="Times New Roman"/>
        <w:b/>
        <w:bCs/>
        <w:sz w:val="22"/>
        <w:szCs w:val="22"/>
        <w:lang w:val="es-ES"/>
      </w:rPr>
      <w:t xml:space="preserve">: </w:t>
    </w:r>
    <w:r w:rsidR="00CF5A04" w:rsidRPr="00CF5A04">
      <w:rPr>
        <w:rFonts w:ascii="Times New Roman" w:hAnsi="Times New Roman"/>
        <w:b/>
        <w:bCs/>
        <w:sz w:val="22"/>
        <w:szCs w:val="22"/>
        <w:lang w:val="es-ES" w:eastAsia="es-ES_tradnl"/>
      </w:rPr>
      <w:t>Los</w:t>
    </w:r>
    <w:r w:rsidR="0021434C" w:rsidRPr="00CF5A04">
      <w:rPr>
        <w:rFonts w:ascii="Times New Roman" w:hAnsi="Times New Roman"/>
        <w:b/>
        <w:bCs/>
        <w:sz w:val="22"/>
        <w:szCs w:val="22"/>
        <w:lang w:eastAsia="es-ES_tradnl"/>
      </w:rPr>
      <w:t xml:space="preserve"> reinado</w:t>
    </w:r>
    <w:r w:rsidR="00CF5A04" w:rsidRPr="00CF5A04">
      <w:rPr>
        <w:rFonts w:ascii="Times New Roman" w:hAnsi="Times New Roman"/>
        <w:b/>
        <w:bCs/>
        <w:sz w:val="22"/>
        <w:szCs w:val="22"/>
        <w:lang w:val="es-ES" w:eastAsia="es-ES_tradnl"/>
      </w:rPr>
      <w:t>s</w:t>
    </w:r>
    <w:r w:rsidR="0021434C" w:rsidRPr="00CF5A04">
      <w:rPr>
        <w:rFonts w:ascii="Times New Roman" w:hAnsi="Times New Roman"/>
        <w:b/>
        <w:bCs/>
        <w:sz w:val="22"/>
        <w:szCs w:val="22"/>
        <w:lang w:eastAsia="es-ES_tradnl"/>
      </w:rPr>
      <w:t xml:space="preserve"> de los </w:t>
    </w:r>
    <w:r w:rsidR="00CF5A04" w:rsidRPr="00CF5A04">
      <w:rPr>
        <w:rFonts w:ascii="Times New Roman" w:hAnsi="Times New Roman"/>
        <w:b/>
        <w:bCs/>
        <w:sz w:val="22"/>
        <w:szCs w:val="22"/>
        <w:lang w:val="es-ES" w:eastAsia="es-ES_tradnl"/>
      </w:rPr>
      <w:t>Austrias mayores</w:t>
    </w:r>
    <w:r w:rsidR="00CF5A04">
      <w:rPr>
        <w:rFonts w:ascii="Times New Roman" w:hAnsi="Times New Roman"/>
        <w:b/>
        <w:bCs/>
        <w:sz w:val="20"/>
        <w:szCs w:val="20"/>
        <w:lang w:val="es-ES" w:eastAsia="es-ES_tradnl"/>
      </w:rPr>
      <w:tab/>
      <w:t xml:space="preserve">                    </w:t>
    </w:r>
    <w:r w:rsidR="004F58EE">
      <w:rPr>
        <w:rFonts w:ascii="Times New Roman" w:hAnsi="Times New Roman"/>
        <w:b/>
        <w:bCs/>
        <w:sz w:val="22"/>
        <w:szCs w:val="22"/>
        <w:lang w:val="es-ES"/>
      </w:rPr>
      <w:t>Geografía e Historia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 </w:t>
    </w:r>
    <w:r w:rsidR="00733D75">
      <w:rPr>
        <w:rFonts w:ascii="Times New Roman" w:hAnsi="Times New Roman"/>
        <w:b/>
        <w:bCs/>
        <w:sz w:val="22"/>
        <w:szCs w:val="22"/>
        <w:lang w:val="es-ES"/>
      </w:rPr>
      <w:t>2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º </w:t>
    </w:r>
    <w:r w:rsidR="004F58EE">
      <w:rPr>
        <w:rFonts w:ascii="Times New Roman" w:hAnsi="Times New Roman"/>
        <w:b/>
        <w:bCs/>
        <w:sz w:val="22"/>
        <w:szCs w:val="22"/>
        <w:lang w:val="es-ES"/>
      </w:rPr>
      <w:t>ESO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E12C0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60E26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1AAC3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72A72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D42C9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1C8A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240A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8227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964F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6D6B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D4002C0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8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0" w15:restartNumberingAfterBreak="0">
    <w:nsid w:val="17E56C73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4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8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1D52CE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10D1B50"/>
    <w:multiLevelType w:val="hybridMultilevel"/>
    <w:tmpl w:val="CCFEB2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9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1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6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630C0C"/>
    <w:multiLevelType w:val="hybridMultilevel"/>
    <w:tmpl w:val="1EFE62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9"/>
  </w:num>
  <w:num w:numId="2">
    <w:abstractNumId w:val="28"/>
  </w:num>
  <w:num w:numId="3">
    <w:abstractNumId w:val="36"/>
  </w:num>
  <w:num w:numId="4">
    <w:abstractNumId w:val="23"/>
  </w:num>
  <w:num w:numId="5">
    <w:abstractNumId w:val="35"/>
  </w:num>
  <w:num w:numId="6">
    <w:abstractNumId w:val="44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6"/>
  </w:num>
  <w:num w:numId="21">
    <w:abstractNumId w:val="22"/>
  </w:num>
  <w:num w:numId="22">
    <w:abstractNumId w:val="12"/>
  </w:num>
  <w:num w:numId="23">
    <w:abstractNumId w:val="25"/>
  </w:num>
  <w:num w:numId="24">
    <w:abstractNumId w:val="45"/>
  </w:num>
  <w:num w:numId="25">
    <w:abstractNumId w:val="16"/>
  </w:num>
  <w:num w:numId="26">
    <w:abstractNumId w:val="31"/>
  </w:num>
  <w:num w:numId="27">
    <w:abstractNumId w:val="42"/>
  </w:num>
  <w:num w:numId="28">
    <w:abstractNumId w:val="30"/>
  </w:num>
  <w:num w:numId="29">
    <w:abstractNumId w:val="27"/>
  </w:num>
  <w:num w:numId="30">
    <w:abstractNumId w:val="40"/>
  </w:num>
  <w:num w:numId="31">
    <w:abstractNumId w:val="11"/>
  </w:num>
  <w:num w:numId="32">
    <w:abstractNumId w:val="41"/>
  </w:num>
  <w:num w:numId="33">
    <w:abstractNumId w:val="43"/>
  </w:num>
  <w:num w:numId="34">
    <w:abstractNumId w:val="38"/>
  </w:num>
  <w:num w:numId="35">
    <w:abstractNumId w:val="21"/>
  </w:num>
  <w:num w:numId="36">
    <w:abstractNumId w:val="17"/>
  </w:num>
  <w:num w:numId="37">
    <w:abstractNumId w:val="19"/>
  </w:num>
  <w:num w:numId="38">
    <w:abstractNumId w:val="18"/>
  </w:num>
  <w:num w:numId="39">
    <w:abstractNumId w:val="24"/>
  </w:num>
  <w:num w:numId="40">
    <w:abstractNumId w:val="32"/>
  </w:num>
  <w:num w:numId="41">
    <w:abstractNumId w:val="48"/>
  </w:num>
  <w:num w:numId="42">
    <w:abstractNumId w:val="29"/>
  </w:num>
  <w:num w:numId="43">
    <w:abstractNumId w:val="46"/>
  </w:num>
  <w:num w:numId="44">
    <w:abstractNumId w:val="34"/>
  </w:num>
  <w:num w:numId="45">
    <w:abstractNumId w:val="37"/>
  </w:num>
  <w:num w:numId="46">
    <w:abstractNumId w:val="47"/>
  </w:num>
  <w:num w:numId="47">
    <w:abstractNumId w:val="20"/>
  </w:num>
  <w:num w:numId="48">
    <w:abstractNumId w:val="33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C6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1E53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177AE"/>
    <w:rsid w:val="0012417E"/>
    <w:rsid w:val="00124720"/>
    <w:rsid w:val="00125748"/>
    <w:rsid w:val="00126D3B"/>
    <w:rsid w:val="00136DF6"/>
    <w:rsid w:val="00140B99"/>
    <w:rsid w:val="0014478D"/>
    <w:rsid w:val="0014696E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34C"/>
    <w:rsid w:val="00214E8E"/>
    <w:rsid w:val="0022185A"/>
    <w:rsid w:val="00222F75"/>
    <w:rsid w:val="00224692"/>
    <w:rsid w:val="00224D80"/>
    <w:rsid w:val="00230E9C"/>
    <w:rsid w:val="00236889"/>
    <w:rsid w:val="002425E2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ABB"/>
    <w:rsid w:val="00327AAD"/>
    <w:rsid w:val="00334F68"/>
    <w:rsid w:val="00336D2C"/>
    <w:rsid w:val="0034375F"/>
    <w:rsid w:val="0034379D"/>
    <w:rsid w:val="0034458C"/>
    <w:rsid w:val="0034692E"/>
    <w:rsid w:val="003525A9"/>
    <w:rsid w:val="00357036"/>
    <w:rsid w:val="00360E6E"/>
    <w:rsid w:val="0036393B"/>
    <w:rsid w:val="003650C4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401C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62DA"/>
    <w:rsid w:val="004E7E7C"/>
    <w:rsid w:val="004F0864"/>
    <w:rsid w:val="004F2C59"/>
    <w:rsid w:val="004F405D"/>
    <w:rsid w:val="004F4508"/>
    <w:rsid w:val="004F58EE"/>
    <w:rsid w:val="004F7126"/>
    <w:rsid w:val="00500106"/>
    <w:rsid w:val="00513AC0"/>
    <w:rsid w:val="00514008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078A"/>
    <w:rsid w:val="00561558"/>
    <w:rsid w:val="00563E0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04CE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4F01"/>
    <w:rsid w:val="006853FC"/>
    <w:rsid w:val="00690D78"/>
    <w:rsid w:val="0069475D"/>
    <w:rsid w:val="006A25C5"/>
    <w:rsid w:val="006B27F7"/>
    <w:rsid w:val="006B3BD6"/>
    <w:rsid w:val="006B4FF1"/>
    <w:rsid w:val="006C42E2"/>
    <w:rsid w:val="006C462F"/>
    <w:rsid w:val="006E19F0"/>
    <w:rsid w:val="0070099B"/>
    <w:rsid w:val="00701BBC"/>
    <w:rsid w:val="00712D6B"/>
    <w:rsid w:val="0071795F"/>
    <w:rsid w:val="00717B1F"/>
    <w:rsid w:val="007214B7"/>
    <w:rsid w:val="00722B28"/>
    <w:rsid w:val="007238E6"/>
    <w:rsid w:val="00733C95"/>
    <w:rsid w:val="00733D7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C43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B6411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91B94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1F23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1F40"/>
    <w:rsid w:val="0098598B"/>
    <w:rsid w:val="0098651A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B0B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264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2A8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4BEB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225"/>
    <w:rsid w:val="00CB7B70"/>
    <w:rsid w:val="00CC29DD"/>
    <w:rsid w:val="00CC36C6"/>
    <w:rsid w:val="00CC397B"/>
    <w:rsid w:val="00CE7204"/>
    <w:rsid w:val="00CF1E59"/>
    <w:rsid w:val="00CF3F1C"/>
    <w:rsid w:val="00CF5A04"/>
    <w:rsid w:val="00D019C7"/>
    <w:rsid w:val="00D03AA8"/>
    <w:rsid w:val="00D12540"/>
    <w:rsid w:val="00D3062C"/>
    <w:rsid w:val="00D335AA"/>
    <w:rsid w:val="00D342D5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029B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0D34"/>
    <w:rsid w:val="00E11542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A6F56"/>
    <w:rsid w:val="00EB5473"/>
    <w:rsid w:val="00EB5B7A"/>
    <w:rsid w:val="00EC37FA"/>
    <w:rsid w:val="00EC60A7"/>
    <w:rsid w:val="00EC6416"/>
    <w:rsid w:val="00ED3359"/>
    <w:rsid w:val="00EE3035"/>
    <w:rsid w:val="00EE57DD"/>
    <w:rsid w:val="00EE69D4"/>
    <w:rsid w:val="00EE6E40"/>
    <w:rsid w:val="00EF590A"/>
    <w:rsid w:val="00F02747"/>
    <w:rsid w:val="00F34154"/>
    <w:rsid w:val="00F36E3A"/>
    <w:rsid w:val="00F4276B"/>
    <w:rsid w:val="00F4429C"/>
    <w:rsid w:val="00F45B3F"/>
    <w:rsid w:val="00F47BA9"/>
    <w:rsid w:val="00F50608"/>
    <w:rsid w:val="00F71800"/>
    <w:rsid w:val="00F774A5"/>
    <w:rsid w:val="00F8286F"/>
    <w:rsid w:val="00F850F0"/>
    <w:rsid w:val="00F917E7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EFF1BB"/>
  <w14:defaultImageDpi w14:val="300"/>
  <w15:chartTrackingRefBased/>
  <w15:docId w15:val="{8B8EA586-E865-874C-B98F-36C6A62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ividadespreguntaPDSolucionarioyactividades">
    <w:name w:val="AA Actividades pregunta PD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recursoPDaSolucionarioyactividades">
    <w:name w:val="AA Act recurso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paragraph" w:customStyle="1" w:styleId="AAActividadespreguntaPDaSolucionarioyactividades">
    <w:name w:val="AA Actividades pregunta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character" w:customStyle="1" w:styleId="frutiger65bold">
    <w:name w:val="frutiger 65 bold"/>
    <w:uiPriority w:val="99"/>
    <w:rsid w:val="0098651A"/>
    <w:rPr>
      <w:rFonts w:ascii="Frutiger LT Std 45 Light" w:hAnsi="Frutiger LT Std 45 Light" w:cs="Frutiger LT Std 45 Light"/>
      <w:b/>
      <w:bCs/>
      <w:lang w:bidi="ar-YE"/>
    </w:rPr>
  </w:style>
  <w:style w:type="character" w:customStyle="1" w:styleId="corchetes">
    <w:name w:val="corchetes"/>
    <w:uiPriority w:val="99"/>
    <w:rsid w:val="0098651A"/>
    <w:rPr>
      <w:rFonts w:ascii="FrutigerLTStd-BoldCn" w:hAnsi="FrutigerLTStd-BoldCn" w:cs="FrutigerLTStd-BoldCn"/>
      <w:b/>
      <w:bCs/>
      <w:sz w:val="16"/>
      <w:szCs w:val="16"/>
      <w:u w:val="thick" w:color="000000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3E401C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preguntaPD1colSolucionarioyactividades">
    <w:name w:val="AA Actividades pregunta PD 1 col (Solucionario y actividades)"/>
    <w:basedOn w:val="Normal"/>
    <w:uiPriority w:val="99"/>
    <w:rsid w:val="003E401C"/>
    <w:pPr>
      <w:tabs>
        <w:tab w:val="left" w:pos="340"/>
      </w:tabs>
      <w:autoSpaceDE w:val="0"/>
      <w:autoSpaceDN w:val="0"/>
      <w:adjustRightInd w:val="0"/>
      <w:spacing w:before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lierarioSolucionarioyactividades">
    <w:name w:val="AA Actividades texto lierario (Solucionario y actividades)"/>
    <w:basedOn w:val="Ningnestilodeprrafo"/>
    <w:uiPriority w:val="99"/>
    <w:rsid w:val="003E401C"/>
    <w:pPr>
      <w:widowControl/>
      <w:shd w:val="clear" w:color="auto" w:fill="000000"/>
      <w:spacing w:before="57" w:after="57"/>
      <w:ind w:left="340" w:right="113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AAActividadestextoliterarioreseaSolucionarioyactividades">
    <w:name w:val="AA Actividades texto literario reseña (Solucionario y actividades)"/>
    <w:basedOn w:val="Ningnestilodeprrafo"/>
    <w:uiPriority w:val="99"/>
    <w:rsid w:val="003E401C"/>
    <w:pPr>
      <w:widowControl/>
      <w:shd w:val="clear" w:color="auto" w:fill="000000"/>
      <w:spacing w:before="57" w:after="170"/>
      <w:ind w:left="340" w:right="113"/>
      <w:jc w:val="right"/>
    </w:pPr>
    <w:rPr>
      <w:rFonts w:ascii="Frutiger LT Std 45 Light" w:hAnsi="Frutiger LT Std 45 Light" w:cs="Frutiger LT Std 45 Light"/>
      <w:sz w:val="18"/>
      <w:szCs w:val="18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3E401C"/>
    <w:pPr>
      <w:widowControl/>
      <w:jc w:val="center"/>
    </w:pPr>
    <w:rPr>
      <w:rFonts w:ascii="HelveticaLTStd-Bold" w:hAnsi="HelveticaLTStd-Bold" w:cs="HelveticaLTStd-Bold"/>
      <w:b/>
      <w:bCs/>
      <w:color w:val="FFFFFF"/>
      <w:spacing w:val="-2"/>
      <w:sz w:val="18"/>
      <w:szCs w:val="18"/>
      <w:lang w:val="en-GB" w:eastAsia="es-ES_tradnl"/>
    </w:rPr>
  </w:style>
  <w:style w:type="paragraph" w:customStyle="1" w:styleId="CabeceratablaTablas">
    <w:name w:val="Cabecera tabla (Tablas)"/>
    <w:basedOn w:val="Ningnestilodeprrafo"/>
    <w:uiPriority w:val="99"/>
    <w:rsid w:val="003E401C"/>
    <w:pPr>
      <w:widowControl/>
      <w:jc w:val="center"/>
    </w:pPr>
    <w:rPr>
      <w:rFonts w:ascii="HelveticaLTStd-Bold" w:hAnsi="HelveticaLTStd-Bold" w:cs="HelveticaLTStd-Bold"/>
      <w:b/>
      <w:bCs/>
      <w:spacing w:val="-2"/>
      <w:sz w:val="18"/>
      <w:szCs w:val="18"/>
      <w:lang w:val="en-GB" w:eastAsia="es-ES_tradnl"/>
    </w:rPr>
  </w:style>
  <w:style w:type="character" w:customStyle="1" w:styleId="frutiger46lightit">
    <w:name w:val="frutiger 46 light it"/>
    <w:uiPriority w:val="99"/>
    <w:rsid w:val="003E401C"/>
    <w:rPr>
      <w:rFonts w:ascii="Frutiger LT Std 45 Light" w:hAnsi="Frutiger LT Std 45 Light" w:cs="Frutiger LT Std 45 Light"/>
      <w:i/>
      <w:iCs/>
    </w:rPr>
  </w:style>
  <w:style w:type="paragraph" w:customStyle="1" w:styleId="Textoc-guionTextogeneral">
    <w:name w:val="Texto c-guion (Texto general)"/>
    <w:basedOn w:val="Ningnestilodeprrafo"/>
    <w:uiPriority w:val="99"/>
    <w:rsid w:val="00D342D5"/>
    <w:pPr>
      <w:widowControl/>
      <w:spacing w:after="57" w:line="252" w:lineRule="atLeast"/>
      <w:ind w:left="567" w:hanging="227"/>
      <w:jc w:val="both"/>
    </w:pPr>
    <w:rPr>
      <w:rFonts w:ascii="Optima LT Std" w:hAnsi="Optima LT Std" w:cs="Optima LT Std"/>
      <w:sz w:val="20"/>
      <w:szCs w:val="20"/>
      <w:lang w:eastAsia="es-ES_tradnl"/>
    </w:rPr>
  </w:style>
  <w:style w:type="paragraph" w:customStyle="1" w:styleId="AATABLAtexto">
    <w:name w:val="AA TABLA texto"/>
    <w:basedOn w:val="Ningnestilodeprrafo"/>
    <w:uiPriority w:val="99"/>
    <w:rsid w:val="00D342D5"/>
    <w:pPr>
      <w:widowControl/>
      <w:spacing w:line="260" w:lineRule="atLeast"/>
      <w:jc w:val="center"/>
    </w:pPr>
    <w:rPr>
      <w:rFonts w:ascii="Frutiger LT Std 47 Light Cn" w:hAnsi="Frutiger LT Std 47 Light Cn" w:cs="Frutiger LT Std 47 Light Cn"/>
      <w:sz w:val="21"/>
      <w:szCs w:val="21"/>
      <w:lang w:eastAsia="es-ES_tradnl"/>
    </w:rPr>
  </w:style>
  <w:style w:type="paragraph" w:customStyle="1" w:styleId="AARecursotextorecursos">
    <w:name w:val="AA Recurso texto (recursos)"/>
    <w:basedOn w:val="Ningnestilodeprrafo"/>
    <w:uiPriority w:val="99"/>
    <w:rsid w:val="007B6411"/>
    <w:pPr>
      <w:widowControl/>
      <w:spacing w:before="28" w:line="260" w:lineRule="atLeast"/>
      <w:jc w:val="both"/>
    </w:pPr>
    <w:rPr>
      <w:rFonts w:ascii="Frutiger LT Std 47 Light Cn" w:hAnsi="Frutiger LT Std 47 Light Cn" w:cs="Frutiger LT Std 47 Light Cn"/>
      <w:sz w:val="20"/>
      <w:szCs w:val="20"/>
      <w:lang w:eastAsia="es-ES_tradnl"/>
    </w:rPr>
  </w:style>
  <w:style w:type="paragraph" w:customStyle="1" w:styleId="pregunta">
    <w:name w:val="pregunta"/>
    <w:basedOn w:val="Normal"/>
    <w:qFormat/>
    <w:rsid w:val="00733D75"/>
    <w:pPr>
      <w:tabs>
        <w:tab w:val="left" w:pos="340"/>
      </w:tabs>
      <w:autoSpaceDE w:val="0"/>
      <w:autoSpaceDN w:val="0"/>
      <w:adjustRightInd w:val="0"/>
      <w:spacing w:before="113" w:line="288" w:lineRule="auto"/>
      <w:ind w:left="227" w:hanging="227"/>
      <w:jc w:val="both"/>
      <w:textAlignment w:val="center"/>
    </w:pPr>
    <w:rPr>
      <w:rFonts w:ascii="Times New Roman" w:hAnsi="Times New Roman"/>
      <w:b/>
      <w:bCs/>
      <w:color w:val="000000"/>
      <w:sz w:val="20"/>
      <w:szCs w:val="20"/>
      <w:lang w:eastAsia="es-ES_tradnl"/>
    </w:rPr>
  </w:style>
  <w:style w:type="paragraph" w:customStyle="1" w:styleId="txtliterario">
    <w:name w:val="txt literario"/>
    <w:basedOn w:val="Normal"/>
    <w:qFormat/>
    <w:rsid w:val="00733D75"/>
    <w:pPr>
      <w:shd w:val="clear" w:color="auto" w:fill="D0CECE" w:themeFill="background2" w:themeFillShade="E6"/>
      <w:autoSpaceDE w:val="0"/>
      <w:autoSpaceDN w:val="0"/>
      <w:adjustRightInd w:val="0"/>
      <w:jc w:val="both"/>
    </w:pPr>
    <w:rPr>
      <w:rFonts w:ascii="Times New Roman" w:hAnsi="Times New Roman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bravo/Desktop/pa_ulises/PD_filosofia_w/22.09.20/rec01_filo_prueba_evaua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82812-6287-5944-8208-6D4274CC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rec01_filo_prueba_evauacion.dotx</Template>
  <TotalTime>3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Bravo Lozano</dc:creator>
  <cp:keywords/>
  <cp:lastModifiedBy>Aurora Tristan Lopez</cp:lastModifiedBy>
  <cp:revision>3</cp:revision>
  <cp:lastPrinted>2020-07-21T10:52:00Z</cp:lastPrinted>
  <dcterms:created xsi:type="dcterms:W3CDTF">2021-10-07T09:28:00Z</dcterms:created>
  <dcterms:modified xsi:type="dcterms:W3CDTF">2021-10-07T09:33:00Z</dcterms:modified>
</cp:coreProperties>
</file>