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68"/>
        <w:gridCol w:w="2222"/>
        <w:gridCol w:w="2257"/>
        <w:gridCol w:w="1961"/>
      </w:tblGrid>
      <w:tr w:rsidR="002B179B" w:rsidRPr="00D8029B" w14:paraId="7AC8EED6" w14:textId="77777777" w:rsidTr="00813EFF">
        <w:trPr>
          <w:trHeight w:val="425"/>
        </w:trPr>
        <w:tc>
          <w:tcPr>
            <w:tcW w:w="5070" w:type="dxa"/>
            <w:gridSpan w:val="2"/>
            <w:shd w:val="clear" w:color="auto" w:fill="D9D9D9"/>
            <w:vAlign w:val="center"/>
          </w:tcPr>
          <w:p w14:paraId="6EAA0FD5" w14:textId="77777777" w:rsidR="002B179B" w:rsidRPr="00D8029B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D8029B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Prueba de evaluación</w:t>
            </w:r>
          </w:p>
        </w:tc>
        <w:tc>
          <w:tcPr>
            <w:tcW w:w="2283" w:type="dxa"/>
            <w:shd w:val="clear" w:color="auto" w:fill="D9D9D9"/>
            <w:vAlign w:val="center"/>
          </w:tcPr>
          <w:p w14:paraId="0D2E63E8" w14:textId="77777777" w:rsidR="002B179B" w:rsidRPr="00D8029B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D8029B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2001" w:type="dxa"/>
            <w:shd w:val="clear" w:color="auto" w:fill="auto"/>
            <w:vAlign w:val="center"/>
          </w:tcPr>
          <w:p w14:paraId="47BB62C5" w14:textId="77777777" w:rsidR="002B179B" w:rsidRPr="00D8029B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D8029B" w14:paraId="5EA60DE9" w14:textId="77777777" w:rsidTr="00813EFF">
        <w:trPr>
          <w:trHeight w:val="425"/>
        </w:trPr>
        <w:tc>
          <w:tcPr>
            <w:tcW w:w="2802" w:type="dxa"/>
            <w:shd w:val="clear" w:color="auto" w:fill="D9D9D9"/>
            <w:vAlign w:val="center"/>
          </w:tcPr>
          <w:p w14:paraId="097F8EB1" w14:textId="77777777" w:rsidR="002B179B" w:rsidRPr="00D8029B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D8029B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Nombre y apellidos</w:t>
            </w:r>
          </w:p>
        </w:tc>
        <w:tc>
          <w:tcPr>
            <w:tcW w:w="6552" w:type="dxa"/>
            <w:gridSpan w:val="3"/>
            <w:shd w:val="clear" w:color="auto" w:fill="auto"/>
            <w:vAlign w:val="center"/>
          </w:tcPr>
          <w:p w14:paraId="7D91D505" w14:textId="77777777" w:rsidR="002B179B" w:rsidRPr="00D8029B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D8029B" w14:paraId="15F18D7E" w14:textId="77777777" w:rsidTr="00813EFF">
        <w:trPr>
          <w:trHeight w:val="425"/>
        </w:trPr>
        <w:tc>
          <w:tcPr>
            <w:tcW w:w="2802" w:type="dxa"/>
            <w:shd w:val="clear" w:color="auto" w:fill="D9D9D9"/>
            <w:vAlign w:val="center"/>
          </w:tcPr>
          <w:p w14:paraId="23708F78" w14:textId="77777777" w:rsidR="002B179B" w:rsidRPr="00D8029B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D8029B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Curso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03CB0AF" w14:textId="77777777" w:rsidR="002B179B" w:rsidRPr="00D8029B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283" w:type="dxa"/>
            <w:shd w:val="clear" w:color="auto" w:fill="D9D9D9"/>
            <w:vAlign w:val="center"/>
          </w:tcPr>
          <w:p w14:paraId="2352E4FF" w14:textId="77777777" w:rsidR="002B179B" w:rsidRPr="00D8029B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D8029B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Grupo</w:t>
            </w:r>
          </w:p>
        </w:tc>
        <w:tc>
          <w:tcPr>
            <w:tcW w:w="2001" w:type="dxa"/>
            <w:shd w:val="clear" w:color="auto" w:fill="auto"/>
            <w:vAlign w:val="center"/>
          </w:tcPr>
          <w:p w14:paraId="3E27BFB0" w14:textId="77777777" w:rsidR="002B179B" w:rsidRPr="00D8029B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</w:tbl>
    <w:p w14:paraId="7EE55289" w14:textId="77777777" w:rsidR="0098651A" w:rsidRPr="00D8029B" w:rsidRDefault="0098651A" w:rsidP="0098651A">
      <w:pPr>
        <w:pStyle w:val="AAActividadespreguntaPDSolucionarioyactividades"/>
        <w:ind w:left="0" w:firstLine="0"/>
        <w:rPr>
          <w:rStyle w:val="frutiger65bold"/>
          <w:rFonts w:ascii="Times New Roman" w:hAnsi="Times New Roman" w:cs="Times New Roman"/>
          <w:b/>
          <w:bCs/>
        </w:rPr>
      </w:pPr>
    </w:p>
    <w:p w14:paraId="7CDA1DA2" w14:textId="3C904302" w:rsidR="00E11542" w:rsidRDefault="00E11542" w:rsidP="00E11542">
      <w:pPr>
        <w:pStyle w:val="pregunta"/>
      </w:pPr>
      <w:r>
        <w:t>1.</w:t>
      </w:r>
      <w:r>
        <w:tab/>
      </w:r>
      <w:r w:rsidRPr="00E11542">
        <w:t xml:space="preserve">Completa el siguiente eje cronológico, señalando sobre el mismo los diferentes acontecimientos que tienen lugar durante los siglos XV y XVI en Europa: </w:t>
      </w:r>
      <w:r w:rsidRPr="00E11542">
        <w:rPr>
          <w:shd w:val="clear" w:color="auto" w:fill="D0CECE" w:themeFill="background2" w:themeFillShade="E6"/>
        </w:rPr>
        <w:t>[B3: 31, 32, 35, 36, 37]</w:t>
      </w:r>
    </w:p>
    <w:p w14:paraId="05677A6C" w14:textId="7FD38861" w:rsidR="00E11542" w:rsidRDefault="00E11542" w:rsidP="00E11542">
      <w:pPr>
        <w:pStyle w:val="pregunta"/>
      </w:pPr>
      <w:r>
        <w:rPr>
          <w:noProof/>
        </w:rPr>
        <w:drawing>
          <wp:inline distT="0" distB="0" distL="0" distR="0" wp14:anchorId="62C62CC0" wp14:editId="729CAE31">
            <wp:extent cx="5850890" cy="399415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3F7BB" w14:textId="11CA480B" w:rsidR="00E11542" w:rsidRDefault="00E11542" w:rsidP="00E11542">
      <w:pPr>
        <w:pStyle w:val="pregunta"/>
      </w:pPr>
    </w:p>
    <w:p w14:paraId="183A9269" w14:textId="1A0F7367" w:rsidR="00E11542" w:rsidRDefault="00E11542" w:rsidP="00E11542">
      <w:pPr>
        <w:pStyle w:val="pregunta"/>
      </w:pPr>
    </w:p>
    <w:p w14:paraId="5DCB052B" w14:textId="509218CA" w:rsidR="00E11542" w:rsidRDefault="00E11542" w:rsidP="00E11542">
      <w:pPr>
        <w:pStyle w:val="pregunta"/>
      </w:pPr>
    </w:p>
    <w:p w14:paraId="0FCDD2E1" w14:textId="661FBEE1" w:rsidR="00E11542" w:rsidRDefault="00E11542" w:rsidP="00E11542">
      <w:pPr>
        <w:pStyle w:val="pregunta"/>
      </w:pPr>
    </w:p>
    <w:p w14:paraId="6AEA9FF8" w14:textId="4607CBF4" w:rsidR="00E11542" w:rsidRDefault="00E11542" w:rsidP="00E11542">
      <w:pPr>
        <w:pStyle w:val="pregunta"/>
      </w:pPr>
    </w:p>
    <w:p w14:paraId="342827FB" w14:textId="0392A7F2" w:rsidR="00E11542" w:rsidRDefault="00E11542" w:rsidP="00E11542">
      <w:pPr>
        <w:pStyle w:val="pregunta"/>
      </w:pPr>
    </w:p>
    <w:p w14:paraId="2C41A7A3" w14:textId="6DC8DEF2" w:rsidR="00E11542" w:rsidRDefault="00E11542" w:rsidP="00E11542">
      <w:pPr>
        <w:pStyle w:val="pregunta"/>
      </w:pPr>
    </w:p>
    <w:p w14:paraId="4E1DD5BC" w14:textId="699D75D2" w:rsidR="00E11542" w:rsidRDefault="00E11542" w:rsidP="00E11542">
      <w:pPr>
        <w:pStyle w:val="pregunta"/>
      </w:pPr>
    </w:p>
    <w:p w14:paraId="58BDE20A" w14:textId="0B19FF08" w:rsidR="00E11542" w:rsidRPr="00E11542" w:rsidRDefault="00E11542" w:rsidP="00E11542">
      <w:pPr>
        <w:pStyle w:val="pregunta"/>
      </w:pPr>
      <w:r>
        <w:rPr>
          <w:noProof/>
        </w:rPr>
        <w:drawing>
          <wp:inline distT="0" distB="0" distL="0" distR="0" wp14:anchorId="7F597B97" wp14:editId="6972A522">
            <wp:extent cx="5850890" cy="1776095"/>
            <wp:effectExtent l="0" t="0" r="3810" b="1905"/>
            <wp:docPr id="12" name="Imagen 12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07CD" w14:textId="620740B7" w:rsidR="00E11542" w:rsidRDefault="00E11542" w:rsidP="00E11542">
      <w:pPr>
        <w:pStyle w:val="pregunta"/>
      </w:pPr>
      <w:r>
        <w:t>2.</w:t>
      </w:r>
      <w:r>
        <w:tab/>
      </w:r>
      <w:r w:rsidRPr="00E11542">
        <w:t xml:space="preserve">Completa la siguiente tabla sobre las diferencias entre las monarquías feudales y los Estados modernos surgidos a finales del siglo XV en Europa: </w:t>
      </w:r>
      <w:r w:rsidRPr="00E11542">
        <w:rPr>
          <w:shd w:val="clear" w:color="auto" w:fill="D0CECE" w:themeFill="background2" w:themeFillShade="E6"/>
        </w:rPr>
        <w:t>[B3: 31, 35]</w:t>
      </w:r>
    </w:p>
    <w:p w14:paraId="4B4A8E90" w14:textId="2BF20D3B" w:rsidR="00E11542" w:rsidRPr="00E11542" w:rsidRDefault="00E11542" w:rsidP="00E11542">
      <w:pPr>
        <w:pStyle w:val="pregunta"/>
      </w:pPr>
      <w:r>
        <w:rPr>
          <w:noProof/>
        </w:rPr>
        <w:drawing>
          <wp:inline distT="0" distB="0" distL="0" distR="0" wp14:anchorId="7FF26181" wp14:editId="655B4E61">
            <wp:extent cx="5850890" cy="2251710"/>
            <wp:effectExtent l="0" t="0" r="3810" b="0"/>
            <wp:docPr id="3" name="Imagen 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abl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9AC0C" w14:textId="7ADAC583" w:rsidR="00E11542" w:rsidRDefault="00E11542" w:rsidP="00E11542">
      <w:pPr>
        <w:pStyle w:val="pregunta"/>
      </w:pPr>
      <w:r w:rsidRPr="00E11542">
        <w:lastRenderedPageBreak/>
        <w:t>3.</w:t>
      </w:r>
      <w:r>
        <w:tab/>
      </w:r>
      <w:r w:rsidRPr="00E11542">
        <w:t xml:space="preserve">A partir de las siguientes imágenes, señala las características generales de la arquitectura, la escultura y la pintura del Renacimiento: </w:t>
      </w:r>
      <w:r w:rsidRPr="00E11542">
        <w:rPr>
          <w:shd w:val="clear" w:color="auto" w:fill="D0CECE" w:themeFill="background2" w:themeFillShade="E6"/>
        </w:rPr>
        <w:t>[B3: 31, 32, 37]</w:t>
      </w:r>
    </w:p>
    <w:p w14:paraId="35D83078" w14:textId="7932E70E" w:rsidR="00E11542" w:rsidRPr="00E11542" w:rsidRDefault="00E11542" w:rsidP="00E11542">
      <w:pPr>
        <w:pStyle w:val="pregunta"/>
        <w:jc w:val="center"/>
      </w:pPr>
      <w:r w:rsidRPr="00E11542">
        <w:rPr>
          <w:noProof/>
        </w:rPr>
        <w:drawing>
          <wp:inline distT="0" distB="0" distL="0" distR="0" wp14:anchorId="30D709E9" wp14:editId="2148FE04">
            <wp:extent cx="3574921" cy="2425700"/>
            <wp:effectExtent l="0" t="0" r="0" b="0"/>
            <wp:docPr id="4" name="Imagen 4" descr="Edificio en frente de una iglesi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Edificio en frente de una iglesi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4939" cy="244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CCD6" w14:textId="6EA5D300" w:rsidR="00E11542" w:rsidRDefault="00E11542" w:rsidP="00E11542">
      <w:pPr>
        <w:pStyle w:val="Prrafodelista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  <w:lang w:eastAsia="es-ES_tradnl"/>
        </w:rPr>
      </w:pPr>
      <w:r>
        <w:rPr>
          <w:rFonts w:ascii="Times New Roman" w:hAnsi="Times New Roman"/>
          <w:sz w:val="20"/>
          <w:szCs w:val="20"/>
          <w:lang w:eastAsia="es-ES_tradnl"/>
        </w:rPr>
        <w:t xml:space="preserve">Capilla </w:t>
      </w:r>
      <w:proofErr w:type="spellStart"/>
      <w:r>
        <w:rPr>
          <w:rFonts w:ascii="Times New Roman" w:hAnsi="Times New Roman"/>
          <w:sz w:val="20"/>
          <w:szCs w:val="20"/>
          <w:lang w:eastAsia="es-ES_tradnl"/>
        </w:rPr>
        <w:t>Pazzi</w:t>
      </w:r>
      <w:proofErr w:type="spellEnd"/>
      <w:r>
        <w:rPr>
          <w:rFonts w:ascii="Times New Roman" w:hAnsi="Times New Roman"/>
          <w:sz w:val="20"/>
          <w:szCs w:val="20"/>
          <w:lang w:eastAsia="es-ES_tradnl"/>
        </w:rPr>
        <w:t xml:space="preserve"> (</w:t>
      </w:r>
      <w:r w:rsidR="00091063">
        <w:rPr>
          <w:rFonts w:ascii="Times New Roman" w:hAnsi="Times New Roman"/>
          <w:sz w:val="20"/>
          <w:szCs w:val="20"/>
          <w:lang w:eastAsia="es-ES_tradnl"/>
        </w:rPr>
        <w:t xml:space="preserve">Florencia), de </w:t>
      </w:r>
      <w:proofErr w:type="spellStart"/>
      <w:r w:rsidR="00091063">
        <w:rPr>
          <w:rFonts w:ascii="Times New Roman" w:hAnsi="Times New Roman"/>
          <w:sz w:val="20"/>
          <w:szCs w:val="20"/>
          <w:lang w:eastAsia="es-ES_tradnl"/>
        </w:rPr>
        <w:t>Brunelleschi</w:t>
      </w:r>
      <w:proofErr w:type="spellEnd"/>
      <w:r w:rsidR="00091063">
        <w:rPr>
          <w:rFonts w:ascii="Times New Roman" w:hAnsi="Times New Roman"/>
          <w:sz w:val="20"/>
          <w:szCs w:val="20"/>
          <w:lang w:eastAsia="es-ES_tradnl"/>
        </w:rPr>
        <w:t xml:space="preserve"> (1441-1478).</w:t>
      </w:r>
    </w:p>
    <w:p w14:paraId="7A2E8B70" w14:textId="15A1E39C" w:rsidR="00E11542" w:rsidRDefault="00E11542" w:rsidP="00E11542">
      <w:pPr>
        <w:pStyle w:val="Prrafodelista"/>
        <w:autoSpaceDE w:val="0"/>
        <w:autoSpaceDN w:val="0"/>
        <w:adjustRightInd w:val="0"/>
        <w:ind w:left="0"/>
        <w:jc w:val="center"/>
        <w:rPr>
          <w:rFonts w:ascii="Times New Roman" w:hAnsi="Times New Roman"/>
          <w:sz w:val="20"/>
          <w:szCs w:val="20"/>
          <w:lang w:eastAsia="es-ES_tradnl"/>
        </w:rPr>
      </w:pPr>
      <w:r w:rsidRPr="00E11542">
        <w:rPr>
          <w:rFonts w:ascii="Times New Roman" w:hAnsi="Times New Roman"/>
          <w:noProof/>
          <w:sz w:val="20"/>
          <w:szCs w:val="20"/>
          <w:lang w:eastAsia="es-ES_tradnl"/>
        </w:rPr>
        <w:drawing>
          <wp:inline distT="0" distB="0" distL="0" distR="0" wp14:anchorId="7EA5A153" wp14:editId="3DA036D5">
            <wp:extent cx="3555669" cy="2411095"/>
            <wp:effectExtent l="0" t="0" r="635" b="1905"/>
            <wp:docPr id="5" name="Imagen 5" descr="Imagen que contiene cebra, cama, sostener, pája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cebra, cama, sostener, pájar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6804" cy="243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3B48" w14:textId="7F80543D" w:rsidR="00E11542" w:rsidRPr="00091063" w:rsidRDefault="00E11542" w:rsidP="00E11542">
      <w:pPr>
        <w:pStyle w:val="Prrafodelista"/>
        <w:autoSpaceDE w:val="0"/>
        <w:autoSpaceDN w:val="0"/>
        <w:adjustRightInd w:val="0"/>
        <w:ind w:left="0"/>
        <w:jc w:val="center"/>
        <w:rPr>
          <w:rFonts w:ascii="Times New Roman" w:hAnsi="Times New Roman"/>
          <w:sz w:val="20"/>
          <w:szCs w:val="20"/>
          <w:lang w:eastAsia="es-ES_tradnl"/>
        </w:rPr>
      </w:pPr>
      <w:r>
        <w:rPr>
          <w:rFonts w:ascii="Times New Roman" w:hAnsi="Times New Roman"/>
          <w:i/>
          <w:iCs/>
          <w:sz w:val="20"/>
          <w:szCs w:val="20"/>
          <w:lang w:eastAsia="es-ES_tradnl"/>
        </w:rPr>
        <w:t>El nacimiento de Venus</w:t>
      </w:r>
      <w:r w:rsidR="00091063">
        <w:rPr>
          <w:rFonts w:ascii="Times New Roman" w:hAnsi="Times New Roman"/>
          <w:i/>
          <w:iCs/>
          <w:sz w:val="20"/>
          <w:szCs w:val="20"/>
          <w:lang w:eastAsia="es-ES_tradnl"/>
        </w:rPr>
        <w:t xml:space="preserve">, </w:t>
      </w:r>
      <w:r w:rsidR="00091063" w:rsidRPr="00091063">
        <w:rPr>
          <w:rFonts w:ascii="Times New Roman" w:hAnsi="Times New Roman"/>
          <w:sz w:val="20"/>
          <w:szCs w:val="20"/>
          <w:lang w:eastAsia="es-ES_tradnl"/>
        </w:rPr>
        <w:t>de Botticelli (c. 1482-1485).</w:t>
      </w:r>
    </w:p>
    <w:p w14:paraId="60A4DC11" w14:textId="4BE58ECE" w:rsidR="00E11542" w:rsidRDefault="00E11542" w:rsidP="00E11542">
      <w:pPr>
        <w:pStyle w:val="Prrafodelista"/>
        <w:autoSpaceDE w:val="0"/>
        <w:autoSpaceDN w:val="0"/>
        <w:adjustRightInd w:val="0"/>
        <w:ind w:left="0"/>
        <w:jc w:val="center"/>
        <w:rPr>
          <w:rFonts w:ascii="Times New Roman" w:hAnsi="Times New Roman"/>
          <w:i/>
          <w:iCs/>
          <w:sz w:val="20"/>
          <w:szCs w:val="20"/>
          <w:lang w:eastAsia="es-ES_tradnl"/>
        </w:rPr>
      </w:pPr>
      <w:r w:rsidRPr="00E11542">
        <w:rPr>
          <w:rFonts w:ascii="Times New Roman" w:hAnsi="Times New Roman"/>
          <w:i/>
          <w:iCs/>
          <w:noProof/>
          <w:sz w:val="20"/>
          <w:szCs w:val="20"/>
          <w:lang w:eastAsia="es-ES_tradnl"/>
        </w:rPr>
        <w:drawing>
          <wp:inline distT="0" distB="0" distL="0" distR="0" wp14:anchorId="40A460A8" wp14:editId="6368FC96">
            <wp:extent cx="2165350" cy="2591713"/>
            <wp:effectExtent l="0" t="0" r="0" b="0"/>
            <wp:docPr id="6" name="Imagen 6" descr="Estatu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Estatua de una persona&#10;&#10;Descripción generada automáticamente con confianza baj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6374" cy="259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7D777" w14:textId="6D916961" w:rsidR="00E11542" w:rsidRPr="00091063" w:rsidRDefault="00E11542" w:rsidP="00091063">
      <w:pPr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  <w:lang w:eastAsia="es-ES_tradnl"/>
        </w:rPr>
      </w:pPr>
      <w:r>
        <w:rPr>
          <w:rFonts w:ascii="Times New Roman" w:hAnsi="Times New Roman"/>
          <w:i/>
          <w:iCs/>
          <w:sz w:val="20"/>
          <w:szCs w:val="20"/>
          <w:lang w:eastAsia="es-ES_tradnl"/>
        </w:rPr>
        <w:t>La Piedad</w:t>
      </w:r>
      <w:r w:rsidR="00091063">
        <w:rPr>
          <w:rFonts w:ascii="Times New Roman" w:hAnsi="Times New Roman"/>
          <w:i/>
          <w:iCs/>
          <w:sz w:val="20"/>
          <w:szCs w:val="20"/>
          <w:lang w:eastAsia="es-ES_tradnl"/>
        </w:rPr>
        <w:t xml:space="preserve">, </w:t>
      </w:r>
      <w:r w:rsidR="00091063">
        <w:rPr>
          <w:rFonts w:ascii="Times New Roman" w:hAnsi="Times New Roman"/>
          <w:i/>
          <w:iCs/>
          <w:sz w:val="20"/>
          <w:szCs w:val="20"/>
          <w:lang w:eastAsia="es-ES_tradnl"/>
        </w:rPr>
        <w:t>de Miguel Ángel</w:t>
      </w:r>
      <w:r w:rsidR="00091063">
        <w:rPr>
          <w:rFonts w:ascii="Times New Roman" w:hAnsi="Times New Roman"/>
          <w:i/>
          <w:iCs/>
          <w:sz w:val="20"/>
          <w:szCs w:val="20"/>
          <w:lang w:eastAsia="es-ES_tradnl"/>
        </w:rPr>
        <w:t xml:space="preserve"> </w:t>
      </w:r>
      <w:r w:rsidR="00091063">
        <w:rPr>
          <w:rFonts w:ascii="Times New Roman" w:hAnsi="Times New Roman"/>
          <w:i/>
          <w:iCs/>
          <w:sz w:val="20"/>
          <w:szCs w:val="20"/>
          <w:lang w:eastAsia="es-ES_tradnl"/>
        </w:rPr>
        <w:t>(1498-1499).</w:t>
      </w:r>
    </w:p>
    <w:p w14:paraId="11A16B27" w14:textId="77777777" w:rsidR="00091063" w:rsidRDefault="00091063" w:rsidP="00E11542">
      <w:pPr>
        <w:pStyle w:val="pregunta"/>
      </w:pPr>
    </w:p>
    <w:p w14:paraId="41D60F0F" w14:textId="466451C2" w:rsidR="00E11542" w:rsidRDefault="00E11542" w:rsidP="00E11542">
      <w:pPr>
        <w:pStyle w:val="pregunta"/>
        <w:rPr>
          <w:sz w:val="16"/>
          <w:szCs w:val="16"/>
        </w:rPr>
      </w:pPr>
      <w:r>
        <w:lastRenderedPageBreak/>
        <w:t>4.</w:t>
      </w:r>
      <w:r>
        <w:tab/>
        <w:t xml:space="preserve">Observa el siguiente mapa sobre la Reforma protestante. A continuación, señala su relación con algunos de </w:t>
      </w:r>
      <w:r w:rsidRPr="00E11542">
        <w:t xml:space="preserve">los conflictos políticos del siglo XVI en Europa: </w:t>
      </w:r>
      <w:r w:rsidRPr="00E11542">
        <w:rPr>
          <w:shd w:val="clear" w:color="auto" w:fill="D0CECE" w:themeFill="background2" w:themeFillShade="E6"/>
        </w:rPr>
        <w:t>[B3: 36, 39]</w:t>
      </w:r>
    </w:p>
    <w:p w14:paraId="02FC1DB9" w14:textId="13FAFA9B" w:rsidR="00E11542" w:rsidRPr="00E11542" w:rsidRDefault="00E11542" w:rsidP="00E11542">
      <w:pPr>
        <w:pStyle w:val="pregunta"/>
      </w:pPr>
      <w:r>
        <w:rPr>
          <w:noProof/>
        </w:rPr>
        <w:drawing>
          <wp:inline distT="0" distB="0" distL="0" distR="0" wp14:anchorId="1E6CD36B" wp14:editId="46EEBB58">
            <wp:extent cx="5850890" cy="2728595"/>
            <wp:effectExtent l="0" t="0" r="3810" b="1905"/>
            <wp:docPr id="7" name="Imagen 7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Map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77FE7" w14:textId="76ABDD33" w:rsidR="00E11542" w:rsidRPr="00E11542" w:rsidRDefault="00E11542" w:rsidP="00E11542">
      <w:pPr>
        <w:pStyle w:val="pregunta"/>
      </w:pPr>
      <w:r>
        <w:t xml:space="preserve">5. Lee el siguiente texto de Erasmo de Róterdam. A continuación, señala las características generales del humanismo, así como sus principales medios de difusión, indicando el papel que Erasmo de Róterdam jugó en dicho movimiento: </w:t>
      </w:r>
      <w:r w:rsidRPr="00E11542">
        <w:rPr>
          <w:shd w:val="clear" w:color="auto" w:fill="D0CECE" w:themeFill="background2" w:themeFillShade="E6"/>
        </w:rPr>
        <w:t>[B3: 31, 32, 37]</w:t>
      </w:r>
    </w:p>
    <w:p w14:paraId="3795BCF4" w14:textId="5F61E26D" w:rsidR="00E11542" w:rsidRPr="00E11542" w:rsidRDefault="00E11542" w:rsidP="00E11542">
      <w:pPr>
        <w:pStyle w:val="txtliterario"/>
      </w:pPr>
      <w:r w:rsidRPr="00E11542">
        <w:t>«Imaginaos un hombre como son a veces los reyes, desconocedor de las leyes, enemigo, o poco menos, del bien público,</w:t>
      </w:r>
      <w:r>
        <w:t xml:space="preserve"> </w:t>
      </w:r>
      <w:r w:rsidRPr="00E11542">
        <w:t>atento a su provecho, dado a los placeres, hostil al saber, a la libertad y a la verdad; desinteresado por completo</w:t>
      </w:r>
      <w:r>
        <w:t xml:space="preserve"> </w:t>
      </w:r>
      <w:r w:rsidRPr="00E11542">
        <w:t>del bienestar de su Estado y que lo mide todo a tenor de sus caprichos y liviandades. Si se le coloca collar de oro,</w:t>
      </w:r>
      <w:r>
        <w:t xml:space="preserve"> </w:t>
      </w:r>
      <w:r w:rsidRPr="00E11542">
        <w:t>emblema</w:t>
      </w:r>
      <w:r>
        <w:t xml:space="preserve"> </w:t>
      </w:r>
      <w:r w:rsidRPr="00E11542">
        <w:t>de la coherencia de todas las virtudes; enjoyada corona, que represente que debe sobrepasar a todo el mundo</w:t>
      </w:r>
      <w:r>
        <w:t xml:space="preserve"> </w:t>
      </w:r>
      <w:r w:rsidRPr="00E11542">
        <w:t>por el brillo de sus acciones; el cetro, símbolo de justicia y de rectitud de ánimo, y, en fin, el manto de púrpura, insignia</w:t>
      </w:r>
      <w:r>
        <w:t xml:space="preserve"> </w:t>
      </w:r>
      <w:r w:rsidRPr="00E11542">
        <w:t>de vivo amor a su pueblo, y el monarca confronta lo que representan estas insignias y su verdadera conducta, yo</w:t>
      </w:r>
      <w:r>
        <w:t xml:space="preserve"> </w:t>
      </w:r>
      <w:r w:rsidRPr="00E11542">
        <w:t>os digo que habrían de abochornarle tales atributos y viviría en el temor de que algún malicioso hiciese burla y risa de</w:t>
      </w:r>
      <w:r>
        <w:t xml:space="preserve"> </w:t>
      </w:r>
      <w:r w:rsidRPr="00E11542">
        <w:t>todo ese aparato teatral».</w:t>
      </w:r>
    </w:p>
    <w:p w14:paraId="2CA0851B" w14:textId="067EC133" w:rsidR="00E11542" w:rsidRPr="00E11542" w:rsidRDefault="00E11542" w:rsidP="00E11542">
      <w:pPr>
        <w:pStyle w:val="txtliterario"/>
        <w:jc w:val="right"/>
        <w:rPr>
          <w:sz w:val="18"/>
          <w:szCs w:val="18"/>
        </w:rPr>
      </w:pPr>
      <w:r w:rsidRPr="00E11542">
        <w:rPr>
          <w:sz w:val="18"/>
          <w:szCs w:val="18"/>
        </w:rPr>
        <w:t xml:space="preserve">Erasmo de Róterdam: </w:t>
      </w:r>
      <w:r w:rsidRPr="00E11542">
        <w:rPr>
          <w:i/>
          <w:iCs/>
          <w:sz w:val="18"/>
          <w:szCs w:val="18"/>
        </w:rPr>
        <w:t xml:space="preserve">Elogio de la locura </w:t>
      </w:r>
      <w:r w:rsidRPr="00E11542">
        <w:rPr>
          <w:sz w:val="18"/>
          <w:szCs w:val="18"/>
        </w:rPr>
        <w:t>(1511).</w:t>
      </w:r>
    </w:p>
    <w:sectPr w:rsidR="00E11542" w:rsidRPr="00E11542" w:rsidSect="006533F3">
      <w:headerReference w:type="default" r:id="rId15"/>
      <w:footerReference w:type="even" r:id="rId16"/>
      <w:footerReference w:type="default" r:id="rId17"/>
      <w:pgSz w:w="11906" w:h="16838"/>
      <w:pgMar w:top="1207" w:right="1417" w:bottom="1417" w:left="1275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78E3D" w14:textId="77777777" w:rsidR="00B960D1" w:rsidRDefault="00B960D1" w:rsidP="005929DA">
      <w:r>
        <w:separator/>
      </w:r>
    </w:p>
  </w:endnote>
  <w:endnote w:type="continuationSeparator" w:id="0">
    <w:p w14:paraId="50C6BAEB" w14:textId="77777777" w:rsidR="00B960D1" w:rsidRDefault="00B960D1" w:rsidP="00592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TC Giovanni Std Book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MT Std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GaramondPro-Regular">
    <w:altName w:val="Adobe Garamond Pro"/>
    <w:panose1 w:val="020B0604020202020204"/>
    <w:charset w:val="4D"/>
    <w:family w:val="roman"/>
    <w:pitch w:val="variable"/>
    <w:sig w:usb0="00000007" w:usb1="00000001" w:usb2="00000000" w:usb3="00000000" w:csb0="00000093" w:csb1="00000000"/>
  </w:font>
  <w:font w:name="AGaramondPro-Bold">
    <w:altName w:val="Calibri"/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BentonSans-Regular">
    <w:altName w:val="Calibri"/>
    <w:panose1 w:val="020B0604020202020204"/>
    <w:charset w:val="4D"/>
    <w:family w:val="auto"/>
    <w:pitch w:val="variable"/>
    <w:sig w:usb0="800000AF" w:usb1="5000204A" w:usb2="00000000" w:usb3="00000000" w:csb0="00000001" w:csb1="00000000"/>
  </w:font>
  <w:font w:name="BentonSans-Bold">
    <w:altName w:val="BentonSans Regular"/>
    <w:panose1 w:val="020B0604020202020204"/>
    <w:charset w:val="4D"/>
    <w:family w:val="auto"/>
    <w:pitch w:val="variable"/>
    <w:sig w:usb0="800000AF" w:usb1="5000204A" w:usb2="00000000" w:usb3="00000000" w:csb0="00000001" w:csb1="00000000"/>
  </w:font>
  <w:font w:name="BentonSans-Medium">
    <w:altName w:val="Calibri"/>
    <w:panose1 w:val="020B0604020202020204"/>
    <w:charset w:val="4D"/>
    <w:family w:val="auto"/>
    <w:pitch w:val="variable"/>
    <w:sig w:usb0="800000AF" w:usb1="5000204A" w:usb2="00000000" w:usb3="00000000" w:csb0="00000001" w:csb1="00000000"/>
  </w:font>
  <w:font w:name="AvenirLTStd-Black">
    <w:altName w:val="Calibri"/>
    <w:panose1 w:val="020B0803020203020204"/>
    <w:charset w:val="4D"/>
    <w:family w:val="swiss"/>
    <w:pitch w:val="variable"/>
    <w:sig w:usb0="00000003" w:usb1="00000000" w:usb2="00000000" w:usb3="00000000" w:csb0="00000001" w:csb1="00000000"/>
  </w:font>
  <w:font w:name="HelveticaLTStd-Bold">
    <w:altName w:val="Arial"/>
    <w:panose1 w:val="020B0704020202030204"/>
    <w:charset w:val="4D"/>
    <w:family w:val="swiss"/>
    <w:notTrueType/>
    <w:pitch w:val="variable"/>
    <w:sig w:usb0="00000203" w:usb1="00000000" w:usb2="00000000" w:usb3="00000000" w:csb0="00000005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BentonSans Bold"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 Light"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dobe Garamond Pro">
    <w:panose1 w:val="020206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font276">
    <w:altName w:val="Calibri"/>
    <w:panose1 w:val="020B0604020202020204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Sans Bold">
    <w:panose1 w:val="020B0604020202020204"/>
    <w:charset w:val="4D"/>
    <w:family w:val="auto"/>
    <w:notTrueType/>
    <w:pitch w:val="variable"/>
    <w:sig w:usb0="800000AF" w:usb1="4000204A" w:usb2="00000000" w:usb3="00000000" w:csb0="0000008B" w:csb1="00000000"/>
  </w:font>
  <w:font w:name="Brandon Grotesque Medium">
    <w:panose1 w:val="020B0604020202020204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Regular">
    <w:panose1 w:val="020B0604020202020204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Bold">
    <w:panose1 w:val="020B0604020202020204"/>
    <w:charset w:val="4D"/>
    <w:family w:val="swiss"/>
    <w:notTrueType/>
    <w:pitch w:val="variable"/>
    <w:sig w:usb0="A000002F" w:usb1="5000205B" w:usb2="00000000" w:usb3="00000000" w:csb0="0000009B" w:csb1="00000000"/>
  </w:font>
  <w:font w:name="Apex Sans Medium">
    <w:panose1 w:val="020B0604020202020204"/>
    <w:charset w:val="4D"/>
    <w:family w:val="auto"/>
    <w:notTrueType/>
    <w:pitch w:val="variable"/>
    <w:sig w:usb0="800000AF" w:usb1="4000204A" w:usb2="00000000" w:usb3="00000000" w:csb0="0000008B" w:csb1="00000000"/>
  </w:font>
  <w:font w:name="Cronos Pro">
    <w:panose1 w:val="020B0604020202020204"/>
    <w:charset w:val="4D"/>
    <w:family w:val="swiss"/>
    <w:notTrueType/>
    <w:pitch w:val="variable"/>
    <w:sig w:usb0="00000007" w:usb1="00000001" w:usb2="00000000" w:usb3="00000000" w:csb0="00000093" w:csb1="00000000"/>
  </w:font>
  <w:font w:name="Frutiger LT Std 45 Light">
    <w:panose1 w:val="020B0703030504020204"/>
    <w:charset w:val="4D"/>
    <w:family w:val="swiss"/>
    <w:notTrueType/>
    <w:pitch w:val="variable"/>
    <w:sig w:usb0="00000003" w:usb1="00000000" w:usb2="00000000" w:usb3="00000000" w:csb0="00000001" w:csb1="00000000"/>
  </w:font>
  <w:font w:name="FrutigerLTStd-BoldCn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tima LT Std">
    <w:panose1 w:val="020B0502050508020304"/>
    <w:charset w:val="4D"/>
    <w:family w:val="swiss"/>
    <w:notTrueType/>
    <w:pitch w:val="variable"/>
    <w:sig w:usb0="00000003" w:usb1="00000000" w:usb2="00000000" w:usb3="00000000" w:csb0="00000001" w:csb1="00000000"/>
  </w:font>
  <w:font w:name="Frutiger LT Std 47 Light Cn">
    <w:panose1 w:val="020B0406020204020204"/>
    <w:charset w:val="4D"/>
    <w:family w:val="swiss"/>
    <w:notTrueType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3C089" w14:textId="77777777" w:rsidR="009552F0" w:rsidRDefault="009552F0" w:rsidP="007D485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  <w:rFonts w:hint="eastAsia"/>
      </w:rPr>
      <w:fldChar w:fldCharType="begin"/>
    </w:r>
    <w:r w:rsidR="008C2491">
      <w:rPr>
        <w:rStyle w:val="Nmerodepgina"/>
        <w:rFonts w:hint="eastAsia"/>
      </w:rPr>
      <w:instrText>PAGE</w:instrText>
    </w:r>
    <w:r>
      <w:rPr>
        <w:rStyle w:val="Nmerodepgina"/>
        <w:rFonts w:hint="eastAsia"/>
      </w:rPr>
      <w:instrText xml:space="preserve">  </w:instrText>
    </w:r>
    <w:r>
      <w:rPr>
        <w:rStyle w:val="Nmerodepgina"/>
        <w:rFonts w:hint="eastAsia"/>
      </w:rPr>
      <w:fldChar w:fldCharType="end"/>
    </w:r>
  </w:p>
  <w:p w14:paraId="59FE329E" w14:textId="77777777" w:rsidR="009552F0" w:rsidRDefault="009552F0" w:rsidP="005929D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6C149" w14:textId="77777777" w:rsidR="009552F0" w:rsidRPr="00E815BB" w:rsidRDefault="009552F0" w:rsidP="00F850F0">
    <w:pPr>
      <w:pStyle w:val="Piedepgina"/>
      <w:framePr w:wrap="around" w:vAnchor="text" w:hAnchor="page" w:x="10398" w:y="387"/>
      <w:rPr>
        <w:rStyle w:val="Nmerodepgina"/>
        <w:rFonts w:ascii="Times New Roman MT Std" w:hAnsi="Times New Roman MT Std"/>
        <w:sz w:val="20"/>
        <w:szCs w:val="20"/>
      </w:rPr>
    </w:pPr>
    <w:r w:rsidRPr="00E815BB">
      <w:rPr>
        <w:rStyle w:val="Nmerodepgina"/>
        <w:rFonts w:ascii="Times New Roman MT Std" w:hAnsi="Times New Roman MT Std"/>
        <w:sz w:val="20"/>
        <w:szCs w:val="20"/>
      </w:rPr>
      <w:fldChar w:fldCharType="begin"/>
    </w:r>
    <w:r w:rsidR="008C2491">
      <w:rPr>
        <w:rStyle w:val="Nmerodepgina"/>
        <w:rFonts w:ascii="Times New Roman MT Std" w:hAnsi="Times New Roman MT Std"/>
        <w:sz w:val="20"/>
        <w:szCs w:val="20"/>
      </w:rPr>
      <w:instrText>PAGE</w:instrText>
    </w:r>
    <w:r w:rsidRPr="00E815BB">
      <w:rPr>
        <w:rStyle w:val="Nmerodepgina"/>
        <w:rFonts w:ascii="Times New Roman MT Std" w:hAnsi="Times New Roman MT Std"/>
        <w:sz w:val="20"/>
        <w:szCs w:val="20"/>
      </w:rPr>
      <w:instrText xml:space="preserve">  </w:instrTex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separate"/>
    </w:r>
    <w:r w:rsidR="00552035">
      <w:rPr>
        <w:rStyle w:val="Nmerodepgina"/>
        <w:rFonts w:ascii="Times New Roman MT Std" w:hAnsi="Times New Roman MT Std"/>
        <w:noProof/>
        <w:sz w:val="20"/>
        <w:szCs w:val="20"/>
      </w:rPr>
      <w:t>1</w: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end"/>
    </w:r>
  </w:p>
  <w:p w14:paraId="6F31B574" w14:textId="77777777" w:rsidR="009552F0" w:rsidRPr="00F850F0" w:rsidRDefault="00E10D34" w:rsidP="00F850F0">
    <w:pPr>
      <w:spacing w:before="100" w:beforeAutospacing="1" w:after="100" w:afterAutospacing="1"/>
      <w:rPr>
        <w:rFonts w:ascii="Times New Roman" w:eastAsia="Times New Roman" w:hAnsi="Times New Roman"/>
        <w:lang w:val="es-ES" w:eastAsia="es-ES_tradnl"/>
      </w:rPr>
    </w:pPr>
    <w:r w:rsidRPr="00326ABB">
      <w:rPr>
        <w:rFonts w:ascii="Times New Roman" w:eastAsia="Times New Roman" w:hAnsi="Times New Roman"/>
        <w:noProof/>
        <w:lang w:val="es-ES" w:eastAsia="es-ES_tradnl"/>
      </w:rPr>
      <w:drawing>
        <wp:inline distT="0" distB="0" distL="0" distR="0" wp14:anchorId="6B31F95A" wp14:editId="7737E90E">
          <wp:extent cx="968375" cy="233045"/>
          <wp:effectExtent l="0" t="0" r="0" b="0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233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01B1F" w14:textId="77777777" w:rsidR="00B960D1" w:rsidRDefault="00B960D1" w:rsidP="005929DA">
      <w:r>
        <w:separator/>
      </w:r>
    </w:p>
  </w:footnote>
  <w:footnote w:type="continuationSeparator" w:id="0">
    <w:p w14:paraId="4496E287" w14:textId="77777777" w:rsidR="00B960D1" w:rsidRDefault="00B960D1" w:rsidP="00592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C5C5F" w14:textId="5B7F2C6F" w:rsidR="00A460EB" w:rsidRPr="00F850F0" w:rsidRDefault="006B27F7" w:rsidP="004F58EE">
    <w:pPr>
      <w:pStyle w:val="Encabezado"/>
      <w:tabs>
        <w:tab w:val="clear" w:pos="8504"/>
        <w:tab w:val="left" w:pos="5529"/>
        <w:tab w:val="left" w:pos="7938"/>
      </w:tabs>
      <w:rPr>
        <w:rFonts w:ascii="Times New Roman" w:hAnsi="Times New Roman"/>
        <w:b/>
        <w:bCs/>
        <w:sz w:val="22"/>
        <w:szCs w:val="22"/>
        <w:lang w:val="es-ES"/>
      </w:rPr>
    </w:pPr>
    <w:r w:rsidRPr="00E11542">
      <w:rPr>
        <w:rFonts w:ascii="Times New Roman" w:hAnsi="Times New Roman"/>
        <w:b/>
        <w:bCs/>
        <w:sz w:val="22"/>
        <w:szCs w:val="22"/>
        <w:lang w:val="es-ES"/>
      </w:rPr>
      <w:t xml:space="preserve">Unidad </w:t>
    </w:r>
    <w:r w:rsidR="00E11542" w:rsidRPr="00E11542">
      <w:rPr>
        <w:rFonts w:ascii="Times New Roman" w:hAnsi="Times New Roman"/>
        <w:b/>
        <w:bCs/>
        <w:sz w:val="22"/>
        <w:szCs w:val="22"/>
        <w:lang w:val="es-ES"/>
      </w:rPr>
      <w:t>8</w:t>
    </w:r>
    <w:r w:rsidRPr="00E11542">
      <w:rPr>
        <w:rFonts w:ascii="Times New Roman" w:hAnsi="Times New Roman"/>
        <w:b/>
        <w:bCs/>
        <w:sz w:val="22"/>
        <w:szCs w:val="22"/>
        <w:lang w:val="es-ES"/>
      </w:rPr>
      <w:t xml:space="preserve">: </w:t>
    </w:r>
    <w:r w:rsidR="00E11542" w:rsidRPr="00E11542">
      <w:rPr>
        <w:rFonts w:ascii="Times New Roman" w:hAnsi="Times New Roman"/>
        <w:b/>
        <w:bCs/>
        <w:sz w:val="22"/>
        <w:szCs w:val="22"/>
        <w:lang w:val="es-ES" w:eastAsia="es-ES_tradnl"/>
      </w:rPr>
      <w:t>Humanismo y Renacimiento</w:t>
    </w:r>
    <w:r w:rsidR="00091E53" w:rsidRPr="00091E53">
      <w:rPr>
        <w:rFonts w:ascii="Times New Roman" w:hAnsi="Times New Roman"/>
        <w:b/>
        <w:bCs/>
        <w:sz w:val="20"/>
        <w:szCs w:val="20"/>
        <w:lang w:val="es-ES" w:eastAsia="es-ES_tradnl"/>
      </w:rPr>
      <w:t xml:space="preserve"> </w:t>
    </w:r>
    <w:r w:rsidR="00E11542">
      <w:rPr>
        <w:rFonts w:ascii="Times New Roman" w:hAnsi="Times New Roman"/>
        <w:b/>
        <w:bCs/>
        <w:sz w:val="20"/>
        <w:szCs w:val="20"/>
        <w:lang w:val="es-ES" w:eastAsia="es-ES_tradnl"/>
      </w:rPr>
      <w:tab/>
    </w:r>
    <w:r w:rsidR="00E11542">
      <w:rPr>
        <w:rFonts w:ascii="Times New Roman" w:hAnsi="Times New Roman"/>
        <w:b/>
        <w:bCs/>
        <w:sz w:val="20"/>
        <w:szCs w:val="20"/>
        <w:lang w:val="es-ES" w:eastAsia="es-ES_tradnl"/>
      </w:rPr>
      <w:tab/>
      <w:t xml:space="preserve">                   </w:t>
    </w:r>
    <w:r w:rsidR="004F58EE">
      <w:rPr>
        <w:rFonts w:ascii="Times New Roman" w:hAnsi="Times New Roman"/>
        <w:b/>
        <w:bCs/>
        <w:sz w:val="22"/>
        <w:szCs w:val="22"/>
        <w:lang w:val="es-ES"/>
      </w:rPr>
      <w:t>Geografía e Historia</w:t>
    </w:r>
    <w:r>
      <w:rPr>
        <w:rFonts w:ascii="Times New Roman" w:hAnsi="Times New Roman"/>
        <w:b/>
        <w:bCs/>
        <w:sz w:val="22"/>
        <w:szCs w:val="22"/>
        <w:lang w:val="es-ES"/>
      </w:rPr>
      <w:t xml:space="preserve"> </w:t>
    </w:r>
    <w:r w:rsidR="00733D75">
      <w:rPr>
        <w:rFonts w:ascii="Times New Roman" w:hAnsi="Times New Roman"/>
        <w:b/>
        <w:bCs/>
        <w:sz w:val="22"/>
        <w:szCs w:val="22"/>
        <w:lang w:val="es-ES"/>
      </w:rPr>
      <w:t>2</w:t>
    </w:r>
    <w:r>
      <w:rPr>
        <w:rFonts w:ascii="Times New Roman" w:hAnsi="Times New Roman"/>
        <w:b/>
        <w:bCs/>
        <w:sz w:val="22"/>
        <w:szCs w:val="22"/>
        <w:lang w:val="es-ES"/>
      </w:rPr>
      <w:t xml:space="preserve">º </w:t>
    </w:r>
    <w:r w:rsidR="004F58EE">
      <w:rPr>
        <w:rFonts w:ascii="Times New Roman" w:hAnsi="Times New Roman"/>
        <w:b/>
        <w:bCs/>
        <w:sz w:val="22"/>
        <w:szCs w:val="22"/>
        <w:lang w:val="es-ES"/>
      </w:rPr>
      <w:t>ESO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704B4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D4CCB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26877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5DA7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A322E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B5C9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ACE44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B5C8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2B4FE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29690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58E40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3"/>
    <w:multiLevelType w:val="multilevel"/>
    <w:tmpl w:val="00000003"/>
    <w:name w:val="WWNum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2" w15:restartNumberingAfterBreak="0">
    <w:nsid w:val="01D85809"/>
    <w:multiLevelType w:val="multilevel"/>
    <w:tmpl w:val="47D4DF2C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201DEE"/>
    <w:multiLevelType w:val="hybridMultilevel"/>
    <w:tmpl w:val="F60A5E22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0B612B3A"/>
    <w:multiLevelType w:val="hybridMultilevel"/>
    <w:tmpl w:val="24B23056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0D4002C0"/>
    <w:multiLevelType w:val="hybridMultilevel"/>
    <w:tmpl w:val="5D806E5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6A27AB"/>
    <w:multiLevelType w:val="multilevel"/>
    <w:tmpl w:val="7908CA8C"/>
    <w:lvl w:ilvl="0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345710"/>
    <w:multiLevelType w:val="hybridMultilevel"/>
    <w:tmpl w:val="CD8C1486"/>
    <w:lvl w:ilvl="0" w:tplc="04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1422" w:hanging="360"/>
      </w:pPr>
    </w:lvl>
    <w:lvl w:ilvl="2" w:tplc="0C0A0011">
      <w:start w:val="1"/>
      <w:numFmt w:val="decimal"/>
      <w:lvlText w:val="%3)"/>
      <w:lvlJc w:val="left"/>
      <w:pPr>
        <w:ind w:left="2322" w:hanging="360"/>
      </w:pPr>
    </w:lvl>
    <w:lvl w:ilvl="3" w:tplc="040A000F" w:tentative="1">
      <w:start w:val="1"/>
      <w:numFmt w:val="decimal"/>
      <w:lvlText w:val="%4."/>
      <w:lvlJc w:val="left"/>
      <w:pPr>
        <w:ind w:left="2862" w:hanging="360"/>
      </w:pPr>
    </w:lvl>
    <w:lvl w:ilvl="4" w:tplc="040A0019" w:tentative="1">
      <w:start w:val="1"/>
      <w:numFmt w:val="lowerLetter"/>
      <w:lvlText w:val="%5."/>
      <w:lvlJc w:val="left"/>
      <w:pPr>
        <w:ind w:left="3582" w:hanging="360"/>
      </w:pPr>
    </w:lvl>
    <w:lvl w:ilvl="5" w:tplc="040A001B" w:tentative="1">
      <w:start w:val="1"/>
      <w:numFmt w:val="lowerRoman"/>
      <w:lvlText w:val="%6."/>
      <w:lvlJc w:val="right"/>
      <w:pPr>
        <w:ind w:left="4302" w:hanging="180"/>
      </w:pPr>
    </w:lvl>
    <w:lvl w:ilvl="6" w:tplc="040A000F" w:tentative="1">
      <w:start w:val="1"/>
      <w:numFmt w:val="decimal"/>
      <w:lvlText w:val="%7."/>
      <w:lvlJc w:val="left"/>
      <w:pPr>
        <w:ind w:left="5022" w:hanging="360"/>
      </w:pPr>
    </w:lvl>
    <w:lvl w:ilvl="7" w:tplc="040A0019" w:tentative="1">
      <w:start w:val="1"/>
      <w:numFmt w:val="lowerLetter"/>
      <w:lvlText w:val="%8."/>
      <w:lvlJc w:val="left"/>
      <w:pPr>
        <w:ind w:left="5742" w:hanging="360"/>
      </w:pPr>
    </w:lvl>
    <w:lvl w:ilvl="8" w:tplc="040A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8" w15:restartNumberingAfterBreak="0">
    <w:nsid w:val="117D1B4A"/>
    <w:multiLevelType w:val="hybridMultilevel"/>
    <w:tmpl w:val="AEE4FB32"/>
    <w:lvl w:ilvl="0" w:tplc="0C0A000F">
      <w:start w:val="1"/>
      <w:numFmt w:val="decimal"/>
      <w:lvlText w:val="%1."/>
      <w:lvlJc w:val="left"/>
      <w:pPr>
        <w:ind w:left="771" w:hanging="360"/>
      </w:pPr>
    </w:lvl>
    <w:lvl w:ilvl="1" w:tplc="040A0019" w:tentative="1">
      <w:start w:val="1"/>
      <w:numFmt w:val="lowerLetter"/>
      <w:lvlText w:val="%2."/>
      <w:lvlJc w:val="left"/>
      <w:pPr>
        <w:ind w:left="1491" w:hanging="360"/>
      </w:pPr>
    </w:lvl>
    <w:lvl w:ilvl="2" w:tplc="040A001B" w:tentative="1">
      <w:start w:val="1"/>
      <w:numFmt w:val="lowerRoman"/>
      <w:lvlText w:val="%3."/>
      <w:lvlJc w:val="right"/>
      <w:pPr>
        <w:ind w:left="2211" w:hanging="180"/>
      </w:pPr>
    </w:lvl>
    <w:lvl w:ilvl="3" w:tplc="040A000F" w:tentative="1">
      <w:start w:val="1"/>
      <w:numFmt w:val="decimal"/>
      <w:lvlText w:val="%4."/>
      <w:lvlJc w:val="left"/>
      <w:pPr>
        <w:ind w:left="2931" w:hanging="360"/>
      </w:pPr>
    </w:lvl>
    <w:lvl w:ilvl="4" w:tplc="040A0019" w:tentative="1">
      <w:start w:val="1"/>
      <w:numFmt w:val="lowerLetter"/>
      <w:lvlText w:val="%5."/>
      <w:lvlJc w:val="left"/>
      <w:pPr>
        <w:ind w:left="3651" w:hanging="360"/>
      </w:pPr>
    </w:lvl>
    <w:lvl w:ilvl="5" w:tplc="040A001B" w:tentative="1">
      <w:start w:val="1"/>
      <w:numFmt w:val="lowerRoman"/>
      <w:lvlText w:val="%6."/>
      <w:lvlJc w:val="right"/>
      <w:pPr>
        <w:ind w:left="4371" w:hanging="180"/>
      </w:pPr>
    </w:lvl>
    <w:lvl w:ilvl="6" w:tplc="040A000F" w:tentative="1">
      <w:start w:val="1"/>
      <w:numFmt w:val="decimal"/>
      <w:lvlText w:val="%7."/>
      <w:lvlJc w:val="left"/>
      <w:pPr>
        <w:ind w:left="5091" w:hanging="360"/>
      </w:pPr>
    </w:lvl>
    <w:lvl w:ilvl="7" w:tplc="040A0019" w:tentative="1">
      <w:start w:val="1"/>
      <w:numFmt w:val="lowerLetter"/>
      <w:lvlText w:val="%8."/>
      <w:lvlJc w:val="left"/>
      <w:pPr>
        <w:ind w:left="5811" w:hanging="360"/>
      </w:pPr>
    </w:lvl>
    <w:lvl w:ilvl="8" w:tplc="0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9" w15:restartNumberingAfterBreak="0">
    <w:nsid w:val="11E12416"/>
    <w:multiLevelType w:val="hybridMultilevel"/>
    <w:tmpl w:val="4ED6D112"/>
    <w:lvl w:ilvl="0" w:tplc="0C0A000F">
      <w:start w:val="1"/>
      <w:numFmt w:val="decimal"/>
      <w:lvlText w:val="%1."/>
      <w:lvlJc w:val="left"/>
      <w:pPr>
        <w:ind w:left="771" w:hanging="360"/>
      </w:pPr>
    </w:lvl>
    <w:lvl w:ilvl="1" w:tplc="040A0019" w:tentative="1">
      <w:start w:val="1"/>
      <w:numFmt w:val="lowerLetter"/>
      <w:lvlText w:val="%2."/>
      <w:lvlJc w:val="left"/>
      <w:pPr>
        <w:ind w:left="1491" w:hanging="360"/>
      </w:pPr>
    </w:lvl>
    <w:lvl w:ilvl="2" w:tplc="040A001B" w:tentative="1">
      <w:start w:val="1"/>
      <w:numFmt w:val="lowerRoman"/>
      <w:lvlText w:val="%3."/>
      <w:lvlJc w:val="right"/>
      <w:pPr>
        <w:ind w:left="2211" w:hanging="180"/>
      </w:pPr>
    </w:lvl>
    <w:lvl w:ilvl="3" w:tplc="040A000F" w:tentative="1">
      <w:start w:val="1"/>
      <w:numFmt w:val="decimal"/>
      <w:lvlText w:val="%4."/>
      <w:lvlJc w:val="left"/>
      <w:pPr>
        <w:ind w:left="2931" w:hanging="360"/>
      </w:pPr>
    </w:lvl>
    <w:lvl w:ilvl="4" w:tplc="040A0019" w:tentative="1">
      <w:start w:val="1"/>
      <w:numFmt w:val="lowerLetter"/>
      <w:lvlText w:val="%5."/>
      <w:lvlJc w:val="left"/>
      <w:pPr>
        <w:ind w:left="3651" w:hanging="360"/>
      </w:pPr>
    </w:lvl>
    <w:lvl w:ilvl="5" w:tplc="040A001B" w:tentative="1">
      <w:start w:val="1"/>
      <w:numFmt w:val="lowerRoman"/>
      <w:lvlText w:val="%6."/>
      <w:lvlJc w:val="right"/>
      <w:pPr>
        <w:ind w:left="4371" w:hanging="180"/>
      </w:pPr>
    </w:lvl>
    <w:lvl w:ilvl="6" w:tplc="040A000F" w:tentative="1">
      <w:start w:val="1"/>
      <w:numFmt w:val="decimal"/>
      <w:lvlText w:val="%7."/>
      <w:lvlJc w:val="left"/>
      <w:pPr>
        <w:ind w:left="5091" w:hanging="360"/>
      </w:pPr>
    </w:lvl>
    <w:lvl w:ilvl="7" w:tplc="040A0019" w:tentative="1">
      <w:start w:val="1"/>
      <w:numFmt w:val="lowerLetter"/>
      <w:lvlText w:val="%8."/>
      <w:lvlJc w:val="left"/>
      <w:pPr>
        <w:ind w:left="5811" w:hanging="360"/>
      </w:pPr>
    </w:lvl>
    <w:lvl w:ilvl="8" w:tplc="0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0" w15:restartNumberingAfterBreak="0">
    <w:nsid w:val="17E56C73"/>
    <w:multiLevelType w:val="hybridMultilevel"/>
    <w:tmpl w:val="5D806E5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151F47"/>
    <w:multiLevelType w:val="hybridMultilevel"/>
    <w:tmpl w:val="4ACC0CCA"/>
    <w:lvl w:ilvl="0" w:tplc="C3AAF90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235C3943"/>
    <w:multiLevelType w:val="multilevel"/>
    <w:tmpl w:val="1E760AC6"/>
    <w:lvl w:ilvl="0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B74A85"/>
    <w:multiLevelType w:val="hybridMultilevel"/>
    <w:tmpl w:val="3E883FE4"/>
    <w:lvl w:ilvl="0" w:tplc="0C0A000F">
      <w:start w:val="1"/>
      <w:numFmt w:val="decimal"/>
      <w:lvlText w:val="%1."/>
      <w:lvlJc w:val="left"/>
      <w:pPr>
        <w:ind w:left="2148" w:hanging="360"/>
      </w:pPr>
    </w:lvl>
    <w:lvl w:ilvl="1" w:tplc="0C0A0019" w:tentative="1">
      <w:start w:val="1"/>
      <w:numFmt w:val="lowerLetter"/>
      <w:lvlText w:val="%2."/>
      <w:lvlJc w:val="left"/>
      <w:pPr>
        <w:ind w:left="2868" w:hanging="360"/>
      </w:pPr>
    </w:lvl>
    <w:lvl w:ilvl="2" w:tplc="0C0A001B" w:tentative="1">
      <w:start w:val="1"/>
      <w:numFmt w:val="lowerRoman"/>
      <w:lvlText w:val="%3."/>
      <w:lvlJc w:val="right"/>
      <w:pPr>
        <w:ind w:left="3588" w:hanging="180"/>
      </w:pPr>
    </w:lvl>
    <w:lvl w:ilvl="3" w:tplc="0C0A000F" w:tentative="1">
      <w:start w:val="1"/>
      <w:numFmt w:val="decimal"/>
      <w:lvlText w:val="%4."/>
      <w:lvlJc w:val="left"/>
      <w:pPr>
        <w:ind w:left="4308" w:hanging="360"/>
      </w:pPr>
    </w:lvl>
    <w:lvl w:ilvl="4" w:tplc="0C0A0019" w:tentative="1">
      <w:start w:val="1"/>
      <w:numFmt w:val="lowerLetter"/>
      <w:lvlText w:val="%5."/>
      <w:lvlJc w:val="left"/>
      <w:pPr>
        <w:ind w:left="5028" w:hanging="360"/>
      </w:pPr>
    </w:lvl>
    <w:lvl w:ilvl="5" w:tplc="0C0A001B" w:tentative="1">
      <w:start w:val="1"/>
      <w:numFmt w:val="lowerRoman"/>
      <w:lvlText w:val="%6."/>
      <w:lvlJc w:val="right"/>
      <w:pPr>
        <w:ind w:left="5748" w:hanging="180"/>
      </w:pPr>
    </w:lvl>
    <w:lvl w:ilvl="6" w:tplc="0C0A000F" w:tentative="1">
      <w:start w:val="1"/>
      <w:numFmt w:val="decimal"/>
      <w:lvlText w:val="%7."/>
      <w:lvlJc w:val="left"/>
      <w:pPr>
        <w:ind w:left="6468" w:hanging="360"/>
      </w:pPr>
    </w:lvl>
    <w:lvl w:ilvl="7" w:tplc="0C0A0019" w:tentative="1">
      <w:start w:val="1"/>
      <w:numFmt w:val="lowerLetter"/>
      <w:lvlText w:val="%8."/>
      <w:lvlJc w:val="left"/>
      <w:pPr>
        <w:ind w:left="7188" w:hanging="360"/>
      </w:pPr>
    </w:lvl>
    <w:lvl w:ilvl="8" w:tplc="0C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24" w15:restartNumberingAfterBreak="0">
    <w:nsid w:val="25C36001"/>
    <w:multiLevelType w:val="hybridMultilevel"/>
    <w:tmpl w:val="7EDE9C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14329C"/>
    <w:multiLevelType w:val="multilevel"/>
    <w:tmpl w:val="434ABD08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5316CE"/>
    <w:multiLevelType w:val="hybridMultilevel"/>
    <w:tmpl w:val="C63C71BC"/>
    <w:lvl w:ilvl="0" w:tplc="9C84EF7A">
      <w:start w:val="1"/>
      <w:numFmt w:val="bullet"/>
      <w:pStyle w:val="00TEXTOCUADRATINTABLA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400A5A"/>
    <w:multiLevelType w:val="hybridMultilevel"/>
    <w:tmpl w:val="AF328D42"/>
    <w:lvl w:ilvl="0" w:tplc="0C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8" w15:restartNumberingAfterBreak="0">
    <w:nsid w:val="304B61A3"/>
    <w:multiLevelType w:val="hybridMultilevel"/>
    <w:tmpl w:val="C68C6D9E"/>
    <w:lvl w:ilvl="0" w:tplc="D3B6AE4A">
      <w:start w:val="3"/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26A4CE1"/>
    <w:multiLevelType w:val="hybridMultilevel"/>
    <w:tmpl w:val="C8B2DE16"/>
    <w:lvl w:ilvl="0" w:tplc="E70443EC">
      <w:start w:val="1"/>
      <w:numFmt w:val="decimal"/>
      <w:pStyle w:val="Rpregunta"/>
      <w:lvlText w:val="%1."/>
      <w:lvlJc w:val="left"/>
      <w:pPr>
        <w:ind w:left="360" w:hanging="360"/>
      </w:pPr>
    </w:lvl>
    <w:lvl w:ilvl="1" w:tplc="C2CCBEDE">
      <w:start w:val="1"/>
      <w:numFmt w:val="lowerLetter"/>
      <w:pStyle w:val="Rpregunta2"/>
      <w:lvlText w:val="%2."/>
      <w:lvlJc w:val="left"/>
      <w:pPr>
        <w:ind w:left="1080" w:hanging="360"/>
      </w:pPr>
    </w:lvl>
    <w:lvl w:ilvl="2" w:tplc="834ECF96">
      <w:start w:val="1"/>
      <w:numFmt w:val="decimal"/>
      <w:pStyle w:val="Rpregunta3"/>
      <w:lvlText w:val="%3)"/>
      <w:lvlJc w:val="left"/>
      <w:pPr>
        <w:ind w:left="1980" w:hanging="36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4E1567F"/>
    <w:multiLevelType w:val="hybridMultilevel"/>
    <w:tmpl w:val="949E1D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F13CDE"/>
    <w:multiLevelType w:val="multilevel"/>
    <w:tmpl w:val="3864B258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552C95"/>
    <w:multiLevelType w:val="hybridMultilevel"/>
    <w:tmpl w:val="228A793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41D52CE"/>
    <w:multiLevelType w:val="hybridMultilevel"/>
    <w:tmpl w:val="5D806E5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0D1E26"/>
    <w:multiLevelType w:val="hybridMultilevel"/>
    <w:tmpl w:val="ACF84F58"/>
    <w:lvl w:ilvl="0" w:tplc="0C0A0019">
      <w:start w:val="1"/>
      <w:numFmt w:val="lowerLetter"/>
      <w:lvlText w:val="%1."/>
      <w:lvlJc w:val="left"/>
      <w:pPr>
        <w:ind w:left="1429" w:hanging="360"/>
      </w:pPr>
    </w:lvl>
    <w:lvl w:ilvl="1" w:tplc="040A0019" w:tentative="1">
      <w:start w:val="1"/>
      <w:numFmt w:val="lowerLetter"/>
      <w:lvlText w:val="%2."/>
      <w:lvlJc w:val="left"/>
      <w:pPr>
        <w:ind w:left="2149" w:hanging="360"/>
      </w:pPr>
    </w:lvl>
    <w:lvl w:ilvl="2" w:tplc="040A001B" w:tentative="1">
      <w:start w:val="1"/>
      <w:numFmt w:val="lowerRoman"/>
      <w:lvlText w:val="%3."/>
      <w:lvlJc w:val="right"/>
      <w:pPr>
        <w:ind w:left="2869" w:hanging="180"/>
      </w:pPr>
    </w:lvl>
    <w:lvl w:ilvl="3" w:tplc="040A000F" w:tentative="1">
      <w:start w:val="1"/>
      <w:numFmt w:val="decimal"/>
      <w:lvlText w:val="%4."/>
      <w:lvlJc w:val="left"/>
      <w:pPr>
        <w:ind w:left="3589" w:hanging="360"/>
      </w:pPr>
    </w:lvl>
    <w:lvl w:ilvl="4" w:tplc="040A0019" w:tentative="1">
      <w:start w:val="1"/>
      <w:numFmt w:val="lowerLetter"/>
      <w:lvlText w:val="%5."/>
      <w:lvlJc w:val="left"/>
      <w:pPr>
        <w:ind w:left="4309" w:hanging="360"/>
      </w:pPr>
    </w:lvl>
    <w:lvl w:ilvl="5" w:tplc="040A001B" w:tentative="1">
      <w:start w:val="1"/>
      <w:numFmt w:val="lowerRoman"/>
      <w:lvlText w:val="%6."/>
      <w:lvlJc w:val="right"/>
      <w:pPr>
        <w:ind w:left="5029" w:hanging="180"/>
      </w:pPr>
    </w:lvl>
    <w:lvl w:ilvl="6" w:tplc="040A000F" w:tentative="1">
      <w:start w:val="1"/>
      <w:numFmt w:val="decimal"/>
      <w:lvlText w:val="%7."/>
      <w:lvlJc w:val="left"/>
      <w:pPr>
        <w:ind w:left="5749" w:hanging="360"/>
      </w:pPr>
    </w:lvl>
    <w:lvl w:ilvl="7" w:tplc="040A0019" w:tentative="1">
      <w:start w:val="1"/>
      <w:numFmt w:val="lowerLetter"/>
      <w:lvlText w:val="%8."/>
      <w:lvlJc w:val="left"/>
      <w:pPr>
        <w:ind w:left="6469" w:hanging="360"/>
      </w:pPr>
    </w:lvl>
    <w:lvl w:ilvl="8" w:tplc="0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4DB61535"/>
    <w:multiLevelType w:val="hybridMultilevel"/>
    <w:tmpl w:val="3AE2655C"/>
    <w:lvl w:ilvl="0" w:tplc="D3B6AE4A">
      <w:start w:val="3"/>
      <w:numFmt w:val="bullet"/>
      <w:lvlText w:val="-"/>
      <w:lvlJc w:val="left"/>
      <w:pPr>
        <w:ind w:left="1776" w:hanging="360"/>
      </w:pPr>
      <w:rPr>
        <w:rFonts w:ascii="Times New Roman" w:eastAsia="MS Mincho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6" w15:restartNumberingAfterBreak="0">
    <w:nsid w:val="4DDD4A77"/>
    <w:multiLevelType w:val="hybridMultilevel"/>
    <w:tmpl w:val="D652C5B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510D1B50"/>
    <w:multiLevelType w:val="hybridMultilevel"/>
    <w:tmpl w:val="CCFEB2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1629F4"/>
    <w:multiLevelType w:val="hybridMultilevel"/>
    <w:tmpl w:val="9226314E"/>
    <w:lvl w:ilvl="0" w:tplc="D83032B4">
      <w:start w:val="1"/>
      <w:numFmt w:val="bullet"/>
      <w:pStyle w:val="00BOLICHESINTERIORTABLA2020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9" w15:restartNumberingAfterBreak="0">
    <w:nsid w:val="58B027E1"/>
    <w:multiLevelType w:val="hybridMultilevel"/>
    <w:tmpl w:val="5CA21F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214FA8"/>
    <w:multiLevelType w:val="hybridMultilevel"/>
    <w:tmpl w:val="7F741B22"/>
    <w:lvl w:ilvl="0" w:tplc="0C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1" w15:restartNumberingAfterBreak="0">
    <w:nsid w:val="5BA647D9"/>
    <w:multiLevelType w:val="hybridMultilevel"/>
    <w:tmpl w:val="2CC2810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50C4BB7"/>
    <w:multiLevelType w:val="hybridMultilevel"/>
    <w:tmpl w:val="43B8590C"/>
    <w:lvl w:ilvl="0" w:tplc="512425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5A6781"/>
    <w:multiLevelType w:val="hybridMultilevel"/>
    <w:tmpl w:val="EB7EC114"/>
    <w:lvl w:ilvl="0" w:tplc="C5143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B3246F"/>
    <w:multiLevelType w:val="hybridMultilevel"/>
    <w:tmpl w:val="C29C84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DB06AD"/>
    <w:multiLevelType w:val="hybridMultilevel"/>
    <w:tmpl w:val="41ACE402"/>
    <w:lvl w:ilvl="0" w:tplc="C2A02F0E">
      <w:start w:val="1"/>
      <w:numFmt w:val="bullet"/>
      <w:pStyle w:val="00TEXTOBOLICHE2020"/>
      <w:lvlText w:val=""/>
      <w:lvlJc w:val="left"/>
      <w:pPr>
        <w:ind w:left="170" w:hanging="170"/>
      </w:pPr>
      <w:rPr>
        <w:rFonts w:ascii="Symbol" w:hAnsi="Symbol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6" w15:restartNumberingAfterBreak="0">
    <w:nsid w:val="784542D3"/>
    <w:multiLevelType w:val="hybridMultilevel"/>
    <w:tmpl w:val="A4ACD0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630C0C"/>
    <w:multiLevelType w:val="hybridMultilevel"/>
    <w:tmpl w:val="1EFE628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CF1F71"/>
    <w:multiLevelType w:val="hybridMultilevel"/>
    <w:tmpl w:val="B5029E2A"/>
    <w:lvl w:ilvl="0" w:tplc="0C0A0017">
      <w:start w:val="1"/>
      <w:numFmt w:val="lowerLetter"/>
      <w:lvlText w:val="%1)"/>
      <w:lvlJc w:val="left"/>
      <w:pPr>
        <w:ind w:left="1069" w:hanging="360"/>
      </w:pPr>
    </w:lvl>
    <w:lvl w:ilvl="1" w:tplc="040A0019" w:tentative="1">
      <w:start w:val="1"/>
      <w:numFmt w:val="lowerLetter"/>
      <w:lvlText w:val="%2."/>
      <w:lvlJc w:val="left"/>
      <w:pPr>
        <w:ind w:left="1789" w:hanging="360"/>
      </w:pPr>
    </w:lvl>
    <w:lvl w:ilvl="2" w:tplc="040A001B" w:tentative="1">
      <w:start w:val="1"/>
      <w:numFmt w:val="lowerRoman"/>
      <w:lvlText w:val="%3."/>
      <w:lvlJc w:val="right"/>
      <w:pPr>
        <w:ind w:left="2509" w:hanging="180"/>
      </w:pPr>
    </w:lvl>
    <w:lvl w:ilvl="3" w:tplc="040A000F" w:tentative="1">
      <w:start w:val="1"/>
      <w:numFmt w:val="decimal"/>
      <w:lvlText w:val="%4."/>
      <w:lvlJc w:val="left"/>
      <w:pPr>
        <w:ind w:left="3229" w:hanging="360"/>
      </w:pPr>
    </w:lvl>
    <w:lvl w:ilvl="4" w:tplc="040A0019" w:tentative="1">
      <w:start w:val="1"/>
      <w:numFmt w:val="lowerLetter"/>
      <w:lvlText w:val="%5."/>
      <w:lvlJc w:val="left"/>
      <w:pPr>
        <w:ind w:left="3949" w:hanging="360"/>
      </w:pPr>
    </w:lvl>
    <w:lvl w:ilvl="5" w:tplc="040A001B" w:tentative="1">
      <w:start w:val="1"/>
      <w:numFmt w:val="lowerRoman"/>
      <w:lvlText w:val="%6."/>
      <w:lvlJc w:val="right"/>
      <w:pPr>
        <w:ind w:left="4669" w:hanging="180"/>
      </w:pPr>
    </w:lvl>
    <w:lvl w:ilvl="6" w:tplc="040A000F" w:tentative="1">
      <w:start w:val="1"/>
      <w:numFmt w:val="decimal"/>
      <w:lvlText w:val="%7."/>
      <w:lvlJc w:val="left"/>
      <w:pPr>
        <w:ind w:left="5389" w:hanging="360"/>
      </w:pPr>
    </w:lvl>
    <w:lvl w:ilvl="7" w:tplc="040A0019" w:tentative="1">
      <w:start w:val="1"/>
      <w:numFmt w:val="lowerLetter"/>
      <w:lvlText w:val="%8."/>
      <w:lvlJc w:val="left"/>
      <w:pPr>
        <w:ind w:left="6109" w:hanging="360"/>
      </w:pPr>
    </w:lvl>
    <w:lvl w:ilvl="8" w:tplc="04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9"/>
  </w:num>
  <w:num w:numId="2">
    <w:abstractNumId w:val="28"/>
  </w:num>
  <w:num w:numId="3">
    <w:abstractNumId w:val="36"/>
  </w:num>
  <w:num w:numId="4">
    <w:abstractNumId w:val="23"/>
  </w:num>
  <w:num w:numId="5">
    <w:abstractNumId w:val="35"/>
  </w:num>
  <w:num w:numId="6">
    <w:abstractNumId w:val="44"/>
  </w:num>
  <w:num w:numId="7">
    <w:abstractNumId w:val="14"/>
  </w:num>
  <w:num w:numId="8">
    <w:abstractNumId w:val="13"/>
  </w:num>
  <w:num w:numId="9">
    <w:abstractNumId w:val="0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6"/>
  </w:num>
  <w:num w:numId="15">
    <w:abstractNumId w:val="5"/>
  </w:num>
  <w:num w:numId="16">
    <w:abstractNumId w:val="2"/>
  </w:num>
  <w:num w:numId="17">
    <w:abstractNumId w:val="1"/>
  </w:num>
  <w:num w:numId="18">
    <w:abstractNumId w:val="10"/>
  </w:num>
  <w:num w:numId="19">
    <w:abstractNumId w:val="8"/>
  </w:num>
  <w:num w:numId="20">
    <w:abstractNumId w:val="26"/>
  </w:num>
  <w:num w:numId="21">
    <w:abstractNumId w:val="22"/>
  </w:num>
  <w:num w:numId="22">
    <w:abstractNumId w:val="12"/>
  </w:num>
  <w:num w:numId="23">
    <w:abstractNumId w:val="25"/>
  </w:num>
  <w:num w:numId="24">
    <w:abstractNumId w:val="45"/>
  </w:num>
  <w:num w:numId="25">
    <w:abstractNumId w:val="16"/>
  </w:num>
  <w:num w:numId="26">
    <w:abstractNumId w:val="31"/>
  </w:num>
  <w:num w:numId="27">
    <w:abstractNumId w:val="42"/>
  </w:num>
  <w:num w:numId="28">
    <w:abstractNumId w:val="30"/>
  </w:num>
  <w:num w:numId="29">
    <w:abstractNumId w:val="27"/>
  </w:num>
  <w:num w:numId="30">
    <w:abstractNumId w:val="40"/>
  </w:num>
  <w:num w:numId="31">
    <w:abstractNumId w:val="11"/>
  </w:num>
  <w:num w:numId="32">
    <w:abstractNumId w:val="41"/>
  </w:num>
  <w:num w:numId="33">
    <w:abstractNumId w:val="43"/>
  </w:num>
  <w:num w:numId="34">
    <w:abstractNumId w:val="38"/>
  </w:num>
  <w:num w:numId="35">
    <w:abstractNumId w:val="21"/>
  </w:num>
  <w:num w:numId="36">
    <w:abstractNumId w:val="17"/>
  </w:num>
  <w:num w:numId="37">
    <w:abstractNumId w:val="19"/>
  </w:num>
  <w:num w:numId="38">
    <w:abstractNumId w:val="18"/>
  </w:num>
  <w:num w:numId="39">
    <w:abstractNumId w:val="24"/>
  </w:num>
  <w:num w:numId="40">
    <w:abstractNumId w:val="32"/>
  </w:num>
  <w:num w:numId="41">
    <w:abstractNumId w:val="48"/>
  </w:num>
  <w:num w:numId="42">
    <w:abstractNumId w:val="29"/>
  </w:num>
  <w:num w:numId="43">
    <w:abstractNumId w:val="46"/>
  </w:num>
  <w:num w:numId="44">
    <w:abstractNumId w:val="34"/>
  </w:num>
  <w:num w:numId="45">
    <w:abstractNumId w:val="37"/>
  </w:num>
  <w:num w:numId="46">
    <w:abstractNumId w:val="47"/>
  </w:num>
  <w:num w:numId="47">
    <w:abstractNumId w:val="20"/>
  </w:num>
  <w:num w:numId="48">
    <w:abstractNumId w:val="33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6C6"/>
    <w:rsid w:val="000039E3"/>
    <w:rsid w:val="0000523D"/>
    <w:rsid w:val="0001164A"/>
    <w:rsid w:val="00012109"/>
    <w:rsid w:val="000163F8"/>
    <w:rsid w:val="00022968"/>
    <w:rsid w:val="0005544C"/>
    <w:rsid w:val="00074B8B"/>
    <w:rsid w:val="00083BD5"/>
    <w:rsid w:val="00085DDB"/>
    <w:rsid w:val="00091063"/>
    <w:rsid w:val="00091E53"/>
    <w:rsid w:val="000952CF"/>
    <w:rsid w:val="000A0F17"/>
    <w:rsid w:val="000A1DA2"/>
    <w:rsid w:val="000B3488"/>
    <w:rsid w:val="000B6EBC"/>
    <w:rsid w:val="000C5D89"/>
    <w:rsid w:val="000E7978"/>
    <w:rsid w:val="000F0702"/>
    <w:rsid w:val="000F636B"/>
    <w:rsid w:val="001011F7"/>
    <w:rsid w:val="00112948"/>
    <w:rsid w:val="001177AE"/>
    <w:rsid w:val="0012417E"/>
    <w:rsid w:val="00124720"/>
    <w:rsid w:val="00125748"/>
    <w:rsid w:val="00126D3B"/>
    <w:rsid w:val="00136DF6"/>
    <w:rsid w:val="00140B99"/>
    <w:rsid w:val="0014478D"/>
    <w:rsid w:val="0014696E"/>
    <w:rsid w:val="00160E29"/>
    <w:rsid w:val="001616CD"/>
    <w:rsid w:val="0016216D"/>
    <w:rsid w:val="001622EB"/>
    <w:rsid w:val="00164058"/>
    <w:rsid w:val="001647D3"/>
    <w:rsid w:val="00174AF3"/>
    <w:rsid w:val="00180BE4"/>
    <w:rsid w:val="0018651A"/>
    <w:rsid w:val="001875C2"/>
    <w:rsid w:val="00193413"/>
    <w:rsid w:val="001969BE"/>
    <w:rsid w:val="001A2989"/>
    <w:rsid w:val="001A2CB5"/>
    <w:rsid w:val="001B6088"/>
    <w:rsid w:val="001C0E1D"/>
    <w:rsid w:val="001C37C2"/>
    <w:rsid w:val="001C37D6"/>
    <w:rsid w:val="001C5CE8"/>
    <w:rsid w:val="001D1F6B"/>
    <w:rsid w:val="001D79DA"/>
    <w:rsid w:val="001E3947"/>
    <w:rsid w:val="002004ED"/>
    <w:rsid w:val="002114B0"/>
    <w:rsid w:val="00214E8E"/>
    <w:rsid w:val="0022185A"/>
    <w:rsid w:val="00222F75"/>
    <w:rsid w:val="00224692"/>
    <w:rsid w:val="00224D80"/>
    <w:rsid w:val="00230E9C"/>
    <w:rsid w:val="00236889"/>
    <w:rsid w:val="002430F2"/>
    <w:rsid w:val="00257C0F"/>
    <w:rsid w:val="00266124"/>
    <w:rsid w:val="002750A1"/>
    <w:rsid w:val="00276123"/>
    <w:rsid w:val="00276B18"/>
    <w:rsid w:val="002813F7"/>
    <w:rsid w:val="00290701"/>
    <w:rsid w:val="002912BF"/>
    <w:rsid w:val="00293358"/>
    <w:rsid w:val="002933E2"/>
    <w:rsid w:val="002960B1"/>
    <w:rsid w:val="002A274C"/>
    <w:rsid w:val="002B179B"/>
    <w:rsid w:val="002B27E5"/>
    <w:rsid w:val="002C28F8"/>
    <w:rsid w:val="002C308B"/>
    <w:rsid w:val="002C311B"/>
    <w:rsid w:val="002D1D7A"/>
    <w:rsid w:val="002D5BB1"/>
    <w:rsid w:val="002E4539"/>
    <w:rsid w:val="002F5141"/>
    <w:rsid w:val="00304896"/>
    <w:rsid w:val="003064B6"/>
    <w:rsid w:val="003169BE"/>
    <w:rsid w:val="00317310"/>
    <w:rsid w:val="0032036F"/>
    <w:rsid w:val="0032086C"/>
    <w:rsid w:val="0032586F"/>
    <w:rsid w:val="00326ABB"/>
    <w:rsid w:val="00327AAD"/>
    <w:rsid w:val="00334F68"/>
    <w:rsid w:val="00336D2C"/>
    <w:rsid w:val="0034375F"/>
    <w:rsid w:val="0034379D"/>
    <w:rsid w:val="0034458C"/>
    <w:rsid w:val="0034692E"/>
    <w:rsid w:val="003525A9"/>
    <w:rsid w:val="00357036"/>
    <w:rsid w:val="00360E6E"/>
    <w:rsid w:val="0036393B"/>
    <w:rsid w:val="003650C4"/>
    <w:rsid w:val="00366088"/>
    <w:rsid w:val="00375A7E"/>
    <w:rsid w:val="00394904"/>
    <w:rsid w:val="003A256E"/>
    <w:rsid w:val="003A696B"/>
    <w:rsid w:val="003A7E0F"/>
    <w:rsid w:val="003B120B"/>
    <w:rsid w:val="003B4CF4"/>
    <w:rsid w:val="003B4D37"/>
    <w:rsid w:val="003C7991"/>
    <w:rsid w:val="003D386B"/>
    <w:rsid w:val="003D7ABD"/>
    <w:rsid w:val="003E401C"/>
    <w:rsid w:val="003E6BB4"/>
    <w:rsid w:val="003F364A"/>
    <w:rsid w:val="00402731"/>
    <w:rsid w:val="004120F2"/>
    <w:rsid w:val="004311F9"/>
    <w:rsid w:val="004371CA"/>
    <w:rsid w:val="0044125E"/>
    <w:rsid w:val="00443786"/>
    <w:rsid w:val="00446EBF"/>
    <w:rsid w:val="00451595"/>
    <w:rsid w:val="0045211F"/>
    <w:rsid w:val="004565CC"/>
    <w:rsid w:val="0047692C"/>
    <w:rsid w:val="004853CB"/>
    <w:rsid w:val="00494704"/>
    <w:rsid w:val="004A0278"/>
    <w:rsid w:val="004C3CAC"/>
    <w:rsid w:val="004D62DA"/>
    <w:rsid w:val="004E7E7C"/>
    <w:rsid w:val="004F0864"/>
    <w:rsid w:val="004F2C59"/>
    <w:rsid w:val="004F405D"/>
    <w:rsid w:val="004F4508"/>
    <w:rsid w:val="004F58EE"/>
    <w:rsid w:val="004F7126"/>
    <w:rsid w:val="00500106"/>
    <w:rsid w:val="00513AC0"/>
    <w:rsid w:val="00514008"/>
    <w:rsid w:val="00520D11"/>
    <w:rsid w:val="005276F5"/>
    <w:rsid w:val="00536F52"/>
    <w:rsid w:val="005371F5"/>
    <w:rsid w:val="005413A1"/>
    <w:rsid w:val="005444B4"/>
    <w:rsid w:val="0054517C"/>
    <w:rsid w:val="00552035"/>
    <w:rsid w:val="00554456"/>
    <w:rsid w:val="00556427"/>
    <w:rsid w:val="00561558"/>
    <w:rsid w:val="00563E08"/>
    <w:rsid w:val="00576BBA"/>
    <w:rsid w:val="005817B3"/>
    <w:rsid w:val="005849B7"/>
    <w:rsid w:val="005863EA"/>
    <w:rsid w:val="005907D0"/>
    <w:rsid w:val="005919D8"/>
    <w:rsid w:val="005929DA"/>
    <w:rsid w:val="00597E92"/>
    <w:rsid w:val="005A7D78"/>
    <w:rsid w:val="005B06C4"/>
    <w:rsid w:val="005B4736"/>
    <w:rsid w:val="005B5154"/>
    <w:rsid w:val="005B5EB3"/>
    <w:rsid w:val="005B7BDC"/>
    <w:rsid w:val="005C353B"/>
    <w:rsid w:val="005C4A42"/>
    <w:rsid w:val="005D2DD2"/>
    <w:rsid w:val="005D4228"/>
    <w:rsid w:val="005D599D"/>
    <w:rsid w:val="005E45D2"/>
    <w:rsid w:val="005F0CE0"/>
    <w:rsid w:val="005F2FE5"/>
    <w:rsid w:val="006000A1"/>
    <w:rsid w:val="0063403C"/>
    <w:rsid w:val="00635070"/>
    <w:rsid w:val="006454A0"/>
    <w:rsid w:val="00645E6D"/>
    <w:rsid w:val="0065317A"/>
    <w:rsid w:val="006533F3"/>
    <w:rsid w:val="006539B4"/>
    <w:rsid w:val="00665635"/>
    <w:rsid w:val="00676CE6"/>
    <w:rsid w:val="00683CFC"/>
    <w:rsid w:val="00684F01"/>
    <w:rsid w:val="006853FC"/>
    <w:rsid w:val="00690D78"/>
    <w:rsid w:val="0069475D"/>
    <w:rsid w:val="006A25C5"/>
    <w:rsid w:val="006B27F7"/>
    <w:rsid w:val="006B3BD6"/>
    <w:rsid w:val="006B4FF1"/>
    <w:rsid w:val="006C42E2"/>
    <w:rsid w:val="006C462F"/>
    <w:rsid w:val="006E19F0"/>
    <w:rsid w:val="0070099B"/>
    <w:rsid w:val="00701BBC"/>
    <w:rsid w:val="00712D6B"/>
    <w:rsid w:val="0071795F"/>
    <w:rsid w:val="00717B1F"/>
    <w:rsid w:val="007214B7"/>
    <w:rsid w:val="00722B28"/>
    <w:rsid w:val="007238E6"/>
    <w:rsid w:val="00733C95"/>
    <w:rsid w:val="00733D75"/>
    <w:rsid w:val="007418DF"/>
    <w:rsid w:val="00743696"/>
    <w:rsid w:val="00746DAD"/>
    <w:rsid w:val="00752D75"/>
    <w:rsid w:val="00760B70"/>
    <w:rsid w:val="007655EA"/>
    <w:rsid w:val="00766D2E"/>
    <w:rsid w:val="00781190"/>
    <w:rsid w:val="00785CAB"/>
    <w:rsid w:val="007924E7"/>
    <w:rsid w:val="007929A7"/>
    <w:rsid w:val="00793C43"/>
    <w:rsid w:val="0079512B"/>
    <w:rsid w:val="007A0164"/>
    <w:rsid w:val="007A199E"/>
    <w:rsid w:val="007A28EB"/>
    <w:rsid w:val="007B04D9"/>
    <w:rsid w:val="007B07A5"/>
    <w:rsid w:val="007B0A24"/>
    <w:rsid w:val="007B1549"/>
    <w:rsid w:val="007B4B14"/>
    <w:rsid w:val="007B6411"/>
    <w:rsid w:val="007C434C"/>
    <w:rsid w:val="007C437A"/>
    <w:rsid w:val="007C72AB"/>
    <w:rsid w:val="007D485D"/>
    <w:rsid w:val="007E1CE7"/>
    <w:rsid w:val="007F0E2F"/>
    <w:rsid w:val="007F6540"/>
    <w:rsid w:val="007F7D97"/>
    <w:rsid w:val="00801269"/>
    <w:rsid w:val="008059A6"/>
    <w:rsid w:val="008065D4"/>
    <w:rsid w:val="00813D17"/>
    <w:rsid w:val="00813EFF"/>
    <w:rsid w:val="00814E3A"/>
    <w:rsid w:val="00826E60"/>
    <w:rsid w:val="008302ED"/>
    <w:rsid w:val="00833C7F"/>
    <w:rsid w:val="00842246"/>
    <w:rsid w:val="0084274F"/>
    <w:rsid w:val="00844587"/>
    <w:rsid w:val="008520C5"/>
    <w:rsid w:val="00853FE2"/>
    <w:rsid w:val="00863BF8"/>
    <w:rsid w:val="00865873"/>
    <w:rsid w:val="00866569"/>
    <w:rsid w:val="008703BA"/>
    <w:rsid w:val="008709A6"/>
    <w:rsid w:val="00871066"/>
    <w:rsid w:val="008712C4"/>
    <w:rsid w:val="0087386A"/>
    <w:rsid w:val="00875726"/>
    <w:rsid w:val="00877510"/>
    <w:rsid w:val="00880691"/>
    <w:rsid w:val="008B1F42"/>
    <w:rsid w:val="008C2491"/>
    <w:rsid w:val="008C7D8F"/>
    <w:rsid w:val="008D4A94"/>
    <w:rsid w:val="008D7829"/>
    <w:rsid w:val="008E645F"/>
    <w:rsid w:val="00900BDB"/>
    <w:rsid w:val="009044CD"/>
    <w:rsid w:val="00904D6A"/>
    <w:rsid w:val="00910457"/>
    <w:rsid w:val="00913B47"/>
    <w:rsid w:val="00914947"/>
    <w:rsid w:val="00920585"/>
    <w:rsid w:val="0092063F"/>
    <w:rsid w:val="00921F23"/>
    <w:rsid w:val="00923313"/>
    <w:rsid w:val="00926136"/>
    <w:rsid w:val="00936FF7"/>
    <w:rsid w:val="00950CB3"/>
    <w:rsid w:val="00953EA2"/>
    <w:rsid w:val="009552F0"/>
    <w:rsid w:val="009774B9"/>
    <w:rsid w:val="0097789D"/>
    <w:rsid w:val="009804E8"/>
    <w:rsid w:val="00981F40"/>
    <w:rsid w:val="0098598B"/>
    <w:rsid w:val="0098651A"/>
    <w:rsid w:val="00997956"/>
    <w:rsid w:val="009A1437"/>
    <w:rsid w:val="009A7686"/>
    <w:rsid w:val="009B50A7"/>
    <w:rsid w:val="009B63B7"/>
    <w:rsid w:val="009D3AA2"/>
    <w:rsid w:val="009D6054"/>
    <w:rsid w:val="009E200A"/>
    <w:rsid w:val="009F27A3"/>
    <w:rsid w:val="00A04DC8"/>
    <w:rsid w:val="00A05E0E"/>
    <w:rsid w:val="00A20145"/>
    <w:rsid w:val="00A43D46"/>
    <w:rsid w:val="00A44174"/>
    <w:rsid w:val="00A4457D"/>
    <w:rsid w:val="00A460EB"/>
    <w:rsid w:val="00A47C80"/>
    <w:rsid w:val="00A55B0B"/>
    <w:rsid w:val="00A55DC7"/>
    <w:rsid w:val="00A5627F"/>
    <w:rsid w:val="00A729A3"/>
    <w:rsid w:val="00A73F8B"/>
    <w:rsid w:val="00A7650E"/>
    <w:rsid w:val="00A83B8B"/>
    <w:rsid w:val="00A92E65"/>
    <w:rsid w:val="00A96EFB"/>
    <w:rsid w:val="00AA411D"/>
    <w:rsid w:val="00AB09AA"/>
    <w:rsid w:val="00AB2E64"/>
    <w:rsid w:val="00AC40C4"/>
    <w:rsid w:val="00AD076A"/>
    <w:rsid w:val="00AD0DDB"/>
    <w:rsid w:val="00AD1C1A"/>
    <w:rsid w:val="00AD2509"/>
    <w:rsid w:val="00AE22DD"/>
    <w:rsid w:val="00AF28AC"/>
    <w:rsid w:val="00B04854"/>
    <w:rsid w:val="00B05027"/>
    <w:rsid w:val="00B075A0"/>
    <w:rsid w:val="00B1375B"/>
    <w:rsid w:val="00B17598"/>
    <w:rsid w:val="00B2194E"/>
    <w:rsid w:val="00B21FD3"/>
    <w:rsid w:val="00B23A37"/>
    <w:rsid w:val="00B27241"/>
    <w:rsid w:val="00B33D92"/>
    <w:rsid w:val="00B357DF"/>
    <w:rsid w:val="00B428A6"/>
    <w:rsid w:val="00B4298B"/>
    <w:rsid w:val="00B4379C"/>
    <w:rsid w:val="00B4640D"/>
    <w:rsid w:val="00B53822"/>
    <w:rsid w:val="00B53968"/>
    <w:rsid w:val="00B62B89"/>
    <w:rsid w:val="00B63ACC"/>
    <w:rsid w:val="00B67AC4"/>
    <w:rsid w:val="00B9194B"/>
    <w:rsid w:val="00B960D1"/>
    <w:rsid w:val="00BA0C2C"/>
    <w:rsid w:val="00BA198B"/>
    <w:rsid w:val="00BA32A8"/>
    <w:rsid w:val="00BA3425"/>
    <w:rsid w:val="00BB0840"/>
    <w:rsid w:val="00BB4438"/>
    <w:rsid w:val="00BC2C09"/>
    <w:rsid w:val="00BC51D7"/>
    <w:rsid w:val="00BC5B34"/>
    <w:rsid w:val="00BC687B"/>
    <w:rsid w:val="00BD18EA"/>
    <w:rsid w:val="00BE0F3F"/>
    <w:rsid w:val="00BE5A04"/>
    <w:rsid w:val="00BF0BC9"/>
    <w:rsid w:val="00BF3BF4"/>
    <w:rsid w:val="00BF40DB"/>
    <w:rsid w:val="00BF4162"/>
    <w:rsid w:val="00C01111"/>
    <w:rsid w:val="00C042C9"/>
    <w:rsid w:val="00C06F2C"/>
    <w:rsid w:val="00C112C5"/>
    <w:rsid w:val="00C14BEB"/>
    <w:rsid w:val="00C157C4"/>
    <w:rsid w:val="00C21BE8"/>
    <w:rsid w:val="00C24510"/>
    <w:rsid w:val="00C30972"/>
    <w:rsid w:val="00C3508C"/>
    <w:rsid w:val="00C42CC1"/>
    <w:rsid w:val="00C5712D"/>
    <w:rsid w:val="00C61435"/>
    <w:rsid w:val="00C62E26"/>
    <w:rsid w:val="00C6307A"/>
    <w:rsid w:val="00C6495D"/>
    <w:rsid w:val="00C733E0"/>
    <w:rsid w:val="00CA65A1"/>
    <w:rsid w:val="00CA70D9"/>
    <w:rsid w:val="00CB2DDB"/>
    <w:rsid w:val="00CB5C71"/>
    <w:rsid w:val="00CB7225"/>
    <w:rsid w:val="00CB7B70"/>
    <w:rsid w:val="00CC29DD"/>
    <w:rsid w:val="00CC36C6"/>
    <w:rsid w:val="00CC397B"/>
    <w:rsid w:val="00CE7204"/>
    <w:rsid w:val="00CF1E59"/>
    <w:rsid w:val="00CF3F1C"/>
    <w:rsid w:val="00D019C7"/>
    <w:rsid w:val="00D12540"/>
    <w:rsid w:val="00D3062C"/>
    <w:rsid w:val="00D335AA"/>
    <w:rsid w:val="00D342D5"/>
    <w:rsid w:val="00D36668"/>
    <w:rsid w:val="00D41730"/>
    <w:rsid w:val="00D4468B"/>
    <w:rsid w:val="00D51432"/>
    <w:rsid w:val="00D54F74"/>
    <w:rsid w:val="00D57B03"/>
    <w:rsid w:val="00D60CD7"/>
    <w:rsid w:val="00D62E99"/>
    <w:rsid w:val="00D6436B"/>
    <w:rsid w:val="00D70872"/>
    <w:rsid w:val="00D8029B"/>
    <w:rsid w:val="00D838AD"/>
    <w:rsid w:val="00D91036"/>
    <w:rsid w:val="00D91C83"/>
    <w:rsid w:val="00D93696"/>
    <w:rsid w:val="00D97053"/>
    <w:rsid w:val="00DA3CCF"/>
    <w:rsid w:val="00DA6F0A"/>
    <w:rsid w:val="00DB680E"/>
    <w:rsid w:val="00DC0DDE"/>
    <w:rsid w:val="00DC7B52"/>
    <w:rsid w:val="00DD1DD7"/>
    <w:rsid w:val="00DE286D"/>
    <w:rsid w:val="00DE5566"/>
    <w:rsid w:val="00DE7021"/>
    <w:rsid w:val="00DF2A99"/>
    <w:rsid w:val="00DF3D5D"/>
    <w:rsid w:val="00DF4CB0"/>
    <w:rsid w:val="00DF7725"/>
    <w:rsid w:val="00DF7CC9"/>
    <w:rsid w:val="00E02314"/>
    <w:rsid w:val="00E10D34"/>
    <w:rsid w:val="00E11542"/>
    <w:rsid w:val="00E11B91"/>
    <w:rsid w:val="00E176E5"/>
    <w:rsid w:val="00E20D63"/>
    <w:rsid w:val="00E474B6"/>
    <w:rsid w:val="00E562DB"/>
    <w:rsid w:val="00E572B0"/>
    <w:rsid w:val="00E6489E"/>
    <w:rsid w:val="00E707DE"/>
    <w:rsid w:val="00E73036"/>
    <w:rsid w:val="00E81380"/>
    <w:rsid w:val="00E815BB"/>
    <w:rsid w:val="00EA6F56"/>
    <w:rsid w:val="00EB5473"/>
    <w:rsid w:val="00EB5B7A"/>
    <w:rsid w:val="00EC37FA"/>
    <w:rsid w:val="00EC60A7"/>
    <w:rsid w:val="00EC6416"/>
    <w:rsid w:val="00ED3359"/>
    <w:rsid w:val="00EE3035"/>
    <w:rsid w:val="00EE57DD"/>
    <w:rsid w:val="00EE69D4"/>
    <w:rsid w:val="00EE6E40"/>
    <w:rsid w:val="00EF590A"/>
    <w:rsid w:val="00F02747"/>
    <w:rsid w:val="00F34154"/>
    <w:rsid w:val="00F36E3A"/>
    <w:rsid w:val="00F4276B"/>
    <w:rsid w:val="00F4429C"/>
    <w:rsid w:val="00F45B3F"/>
    <w:rsid w:val="00F47BA9"/>
    <w:rsid w:val="00F50608"/>
    <w:rsid w:val="00F71800"/>
    <w:rsid w:val="00F774A5"/>
    <w:rsid w:val="00F8286F"/>
    <w:rsid w:val="00F850F0"/>
    <w:rsid w:val="00F917E7"/>
    <w:rsid w:val="00F930A8"/>
    <w:rsid w:val="00F95CD1"/>
    <w:rsid w:val="00FA1FA5"/>
    <w:rsid w:val="00FA3C8E"/>
    <w:rsid w:val="00FB665A"/>
    <w:rsid w:val="00FB6738"/>
    <w:rsid w:val="00FC0287"/>
    <w:rsid w:val="00FC40E5"/>
    <w:rsid w:val="00FC4E7E"/>
    <w:rsid w:val="00FC6F54"/>
    <w:rsid w:val="00FD0ACA"/>
    <w:rsid w:val="00FD3FD8"/>
    <w:rsid w:val="00FD4A7A"/>
    <w:rsid w:val="00FD66DE"/>
    <w:rsid w:val="00FE6177"/>
    <w:rsid w:val="00FF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EFF1BB"/>
  <w14:defaultImageDpi w14:val="300"/>
  <w15:chartTrackingRefBased/>
  <w15:docId w15:val="{8B8EA586-E865-874C-B98F-36C6A625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DAD"/>
    <w:rPr>
      <w:sz w:val="24"/>
      <w:szCs w:val="24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180BE4"/>
    <w:pPr>
      <w:keepNext/>
      <w:keepLines/>
      <w:spacing w:before="200" w:line="276" w:lineRule="auto"/>
      <w:outlineLvl w:val="1"/>
    </w:pPr>
    <w:rPr>
      <w:rFonts w:eastAsia="Times New Roman"/>
      <w:b/>
      <w:bCs/>
      <w:color w:val="4F81BD"/>
      <w:sz w:val="26"/>
      <w:szCs w:val="26"/>
      <w:lang w:val="x-non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1-nfasis21">
    <w:name w:val="Cuadrícula media 1 - Énfasis 21"/>
    <w:basedOn w:val="Normal"/>
    <w:uiPriority w:val="34"/>
    <w:qFormat/>
    <w:rsid w:val="00E176E5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5473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4F4508"/>
    <w:rPr>
      <w:sz w:val="24"/>
      <w:szCs w:val="24"/>
      <w:lang w:val="es-ES_tradnl" w:eastAsia="es-ES"/>
    </w:rPr>
  </w:style>
  <w:style w:type="character" w:styleId="Hipervnculo">
    <w:name w:val="Hyperlink"/>
    <w:uiPriority w:val="99"/>
    <w:unhideWhenUsed/>
    <w:rsid w:val="00E6489E"/>
    <w:rPr>
      <w:color w:val="0000FF"/>
      <w:u w:val="single"/>
    </w:rPr>
  </w:style>
  <w:style w:type="character" w:styleId="CitaHTML">
    <w:name w:val="HTML Cite"/>
    <w:uiPriority w:val="99"/>
    <w:semiHidden/>
    <w:unhideWhenUsed/>
    <w:rsid w:val="00E6489E"/>
    <w:rPr>
      <w:i/>
      <w:iCs/>
    </w:rPr>
  </w:style>
  <w:style w:type="character" w:customStyle="1" w:styleId="Ttulo2Car">
    <w:name w:val="Título 2 Car"/>
    <w:link w:val="Ttulo2"/>
    <w:uiPriority w:val="9"/>
    <w:semiHidden/>
    <w:rsid w:val="00180BE4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NormalWeb">
    <w:name w:val="Normal (Web)"/>
    <w:basedOn w:val="Normal"/>
    <w:uiPriority w:val="99"/>
    <w:unhideWhenUsed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paragraph" w:customStyle="1" w:styleId="Default">
    <w:name w:val="Default"/>
    <w:rsid w:val="00180BE4"/>
    <w:pPr>
      <w:autoSpaceDE w:val="0"/>
      <w:autoSpaceDN w:val="0"/>
      <w:adjustRightInd w:val="0"/>
    </w:pPr>
    <w:rPr>
      <w:rFonts w:ascii="ITC Giovanni Std Book" w:eastAsia="Calibri" w:hAnsi="ITC Giovanni Std Book" w:cs="ITC Giovanni Std Book"/>
      <w:color w:val="000000"/>
      <w:sz w:val="24"/>
      <w:szCs w:val="24"/>
      <w:lang w:eastAsia="en-US"/>
    </w:rPr>
  </w:style>
  <w:style w:type="character" w:customStyle="1" w:styleId="fn">
    <w:name w:val="fn"/>
    <w:basedOn w:val="Fuentedeprrafopredeter"/>
    <w:rsid w:val="00180BE4"/>
  </w:style>
  <w:style w:type="paragraph" w:customStyle="1" w:styleId="autor">
    <w:name w:val="autor"/>
    <w:basedOn w:val="Normal"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character" w:customStyle="1" w:styleId="date-header">
    <w:name w:val="date-header"/>
    <w:basedOn w:val="Fuentedeprrafopredeter"/>
    <w:rsid w:val="00180BE4"/>
  </w:style>
  <w:style w:type="character" w:customStyle="1" w:styleId="day">
    <w:name w:val="day"/>
    <w:basedOn w:val="Fuentedeprrafopredeter"/>
    <w:rsid w:val="00180BE4"/>
  </w:style>
  <w:style w:type="character" w:customStyle="1" w:styleId="month">
    <w:name w:val="month"/>
    <w:basedOn w:val="Fuentedeprrafopredeter"/>
    <w:rsid w:val="00180BE4"/>
  </w:style>
  <w:style w:type="character" w:customStyle="1" w:styleId="year">
    <w:name w:val="year"/>
    <w:basedOn w:val="Fuentedeprrafopredeter"/>
    <w:rsid w:val="00180BE4"/>
  </w:style>
  <w:style w:type="character" w:styleId="nfasis">
    <w:name w:val="Emphasis"/>
    <w:uiPriority w:val="20"/>
    <w:qFormat/>
    <w:rsid w:val="00180BE4"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rsid w:val="005929DA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link w:val="Piedepgina"/>
    <w:uiPriority w:val="99"/>
    <w:rsid w:val="005929DA"/>
    <w:rPr>
      <w:sz w:val="24"/>
      <w:szCs w:val="24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5929DA"/>
  </w:style>
  <w:style w:type="paragraph" w:styleId="Encabezado">
    <w:name w:val="header"/>
    <w:basedOn w:val="Normal"/>
    <w:link w:val="EncabezadoCar"/>
    <w:uiPriority w:val="99"/>
    <w:unhideWhenUsed/>
    <w:rsid w:val="00E815B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rsid w:val="00E815BB"/>
    <w:rPr>
      <w:sz w:val="24"/>
      <w:szCs w:val="24"/>
    </w:rPr>
  </w:style>
  <w:style w:type="character" w:styleId="Hipervnculovisitado">
    <w:name w:val="FollowedHyperlink"/>
    <w:uiPriority w:val="99"/>
    <w:semiHidden/>
    <w:unhideWhenUsed/>
    <w:rsid w:val="00A20145"/>
    <w:rPr>
      <w:color w:val="800080"/>
      <w:u w:val="single"/>
    </w:rPr>
  </w:style>
  <w:style w:type="paragraph" w:customStyle="1" w:styleId="00NIVELEPIGRAFE12020">
    <w:name w:val="00_NIVEL EPIGRAFE_1_2020"/>
    <w:basedOn w:val="Normal"/>
    <w:qFormat/>
    <w:rsid w:val="00FA3C8E"/>
    <w:pPr>
      <w:spacing w:before="360" w:after="120"/>
    </w:pPr>
    <w:rPr>
      <w:rFonts w:ascii="Times New Roman MT Std" w:hAnsi="Times New Roman MT Std"/>
      <w:b/>
      <w:sz w:val="36"/>
      <w:szCs w:val="44"/>
    </w:rPr>
  </w:style>
  <w:style w:type="paragraph" w:customStyle="1" w:styleId="00NIVELEPIGRAFE22020">
    <w:name w:val="00_NIVEL_EPIGRAFE_2_2020"/>
    <w:basedOn w:val="Normal"/>
    <w:qFormat/>
    <w:rsid w:val="00276123"/>
    <w:pPr>
      <w:spacing w:before="240" w:after="60"/>
      <w:ind w:left="510" w:hanging="510"/>
      <w:jc w:val="both"/>
    </w:pPr>
    <w:rPr>
      <w:rFonts w:ascii="Times New Roman MT Std" w:hAnsi="Times New Roman MT Std"/>
      <w:b/>
      <w:sz w:val="28"/>
      <w:szCs w:val="32"/>
    </w:rPr>
  </w:style>
  <w:style w:type="paragraph" w:customStyle="1" w:styleId="UTEXTOUSTYLES">
    <w:name w:val="U_TEXTO (U_STYLES)"/>
    <w:basedOn w:val="Normal"/>
    <w:uiPriority w:val="99"/>
    <w:rsid w:val="00C6307A"/>
    <w:pPr>
      <w:widowControl w:val="0"/>
      <w:autoSpaceDE w:val="0"/>
      <w:autoSpaceDN w:val="0"/>
      <w:adjustRightInd w:val="0"/>
      <w:spacing w:before="113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character" w:customStyle="1" w:styleId="garamondbold">
    <w:name w:val="garamond bold"/>
    <w:uiPriority w:val="99"/>
    <w:rsid w:val="00C6307A"/>
    <w:rPr>
      <w:rFonts w:ascii="AGaramondPro-Bold" w:hAnsi="AGaramondPro-Bold" w:cs="AGaramondPro-Bold"/>
      <w:b/>
      <w:bCs/>
    </w:rPr>
  </w:style>
  <w:style w:type="paragraph" w:customStyle="1" w:styleId="00TEXTOGENERAL2020">
    <w:name w:val="00_TEXTO_GENERAL_2020"/>
    <w:basedOn w:val="Normal"/>
    <w:qFormat/>
    <w:rsid w:val="00327AAD"/>
    <w:pPr>
      <w:spacing w:before="113" w:after="60"/>
      <w:jc w:val="both"/>
    </w:pPr>
    <w:rPr>
      <w:rFonts w:ascii="Times New Roman MT Std" w:hAnsi="Times New Roman MT Std"/>
      <w:sz w:val="22"/>
      <w:szCs w:val="22"/>
    </w:rPr>
  </w:style>
  <w:style w:type="paragraph" w:customStyle="1" w:styleId="00TEXTO">
    <w:name w:val="00 TEXTO"/>
    <w:basedOn w:val="Normal"/>
    <w:uiPriority w:val="99"/>
    <w:rsid w:val="007214B7"/>
    <w:pPr>
      <w:widowControl w:val="0"/>
      <w:autoSpaceDE w:val="0"/>
      <w:autoSpaceDN w:val="0"/>
      <w:adjustRightInd w:val="0"/>
      <w:spacing w:before="142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paragraph" w:customStyle="1" w:styleId="UCUADRATNtextobentonTABLAUSTYLESUTABLAS">
    <w:name w:val="U_ CUADRATÍN texto benton (TABLA) (U_STYLES:U_TABLAS)"/>
    <w:basedOn w:val="Normal"/>
    <w:uiPriority w:val="99"/>
    <w:rsid w:val="00B4640D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-Regular" w:hAnsi="BentonSans-Regular" w:cs="BentonSans-Regular"/>
      <w:color w:val="000000"/>
      <w:sz w:val="18"/>
      <w:szCs w:val="18"/>
    </w:rPr>
  </w:style>
  <w:style w:type="paragraph" w:customStyle="1" w:styleId="00TEXTOCUADRATINTABLA">
    <w:name w:val="00_TEXTO CUADRATIN TABLA"/>
    <w:basedOn w:val="00TEXTOGENERAL2020"/>
    <w:qFormat/>
    <w:rsid w:val="007655EA"/>
    <w:pPr>
      <w:numPr>
        <w:numId w:val="20"/>
      </w:numPr>
      <w:jc w:val="left"/>
    </w:pPr>
    <w:rPr>
      <w:sz w:val="20"/>
    </w:rPr>
  </w:style>
  <w:style w:type="paragraph" w:customStyle="1" w:styleId="U1bentonTABLAUSTYLESUTABLAS">
    <w:name w:val="U_ 1.) benton (TABLA)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13" w:line="240" w:lineRule="atLeast"/>
      <w:ind w:left="198" w:hanging="198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U11bentonTABLAUSTYLESUTABLAS">
    <w:name w:val="U_ 1.1) benton (TABLA) 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57" w:line="240" w:lineRule="atLeast"/>
      <w:ind w:left="567" w:hanging="369"/>
      <w:jc w:val="both"/>
      <w:textAlignment w:val="center"/>
    </w:pPr>
    <w:rPr>
      <w:rFonts w:ascii="BentonSans-Regular" w:hAnsi="BentonSans-Regular" w:cs="BentonSans-Regular"/>
      <w:color w:val="000000"/>
      <w:position w:val="6"/>
      <w:sz w:val="19"/>
      <w:szCs w:val="19"/>
    </w:rPr>
  </w:style>
  <w:style w:type="paragraph" w:customStyle="1" w:styleId="00numeracintabla">
    <w:name w:val="00_numeración_tabla"/>
    <w:basedOn w:val="00TEXTOGENERAL2020"/>
    <w:qFormat/>
    <w:rsid w:val="007655EA"/>
    <w:pPr>
      <w:ind w:left="227" w:hanging="227"/>
      <w:jc w:val="left"/>
    </w:pPr>
    <w:rPr>
      <w:sz w:val="20"/>
    </w:rPr>
  </w:style>
  <w:style w:type="paragraph" w:customStyle="1" w:styleId="Ningnestilodeprrafo">
    <w:name w:val="[Ningún estilo de párrafo]"/>
    <w:rsid w:val="009D3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entonSans-Bold" w:hAnsi="BentonSans-Bold"/>
      <w:color w:val="000000"/>
      <w:sz w:val="24"/>
      <w:szCs w:val="24"/>
      <w:lang w:val="es-ES_tradnl" w:eastAsia="es-ES"/>
    </w:rPr>
  </w:style>
  <w:style w:type="paragraph" w:customStyle="1" w:styleId="TTTABLAtexto">
    <w:name w:val="TT TABLA texto"/>
    <w:basedOn w:val="Normal"/>
    <w:uiPriority w:val="99"/>
    <w:rsid w:val="009D3AA2"/>
    <w:pPr>
      <w:widowControl w:val="0"/>
      <w:autoSpaceDE w:val="0"/>
      <w:autoSpaceDN w:val="0"/>
      <w:adjustRightInd w:val="0"/>
      <w:spacing w:before="113" w:line="264" w:lineRule="atLeast"/>
      <w:jc w:val="center"/>
      <w:textAlignment w:val="center"/>
    </w:pPr>
    <w:rPr>
      <w:rFonts w:ascii="BentonSans-Regular" w:hAnsi="BentonSans-Regular" w:cs="BentonSans-Regular"/>
      <w:color w:val="000000"/>
      <w:spacing w:val="-2"/>
      <w:sz w:val="19"/>
      <w:szCs w:val="19"/>
    </w:rPr>
  </w:style>
  <w:style w:type="paragraph" w:customStyle="1" w:styleId="TTTablasubttulo">
    <w:name w:val="TT Tabla subtítulo"/>
    <w:basedOn w:val="TTTABLAtexto"/>
    <w:uiPriority w:val="99"/>
    <w:rsid w:val="009D3AA2"/>
    <w:rPr>
      <w:rFonts w:ascii="BentonSans-Medium" w:hAnsi="BentonSans-Medium" w:cs="BentonSans-Medium"/>
    </w:rPr>
  </w:style>
  <w:style w:type="paragraph" w:customStyle="1" w:styleId="OBJETIVOCOMPyCRITERIOS">
    <w:name w:val="OBJETIVO COMP y CRITERIOS"/>
    <w:basedOn w:val="Ningnestilodeprrafo"/>
    <w:uiPriority w:val="99"/>
    <w:rsid w:val="009D3AA2"/>
    <w:pPr>
      <w:ind w:left="113"/>
    </w:pPr>
    <w:rPr>
      <w:rFonts w:ascii="BentonSans-Medium" w:hAnsi="BentonSans-Medium" w:cs="BentonSans-Medium"/>
      <w:sz w:val="20"/>
      <w:szCs w:val="20"/>
    </w:rPr>
  </w:style>
  <w:style w:type="paragraph" w:customStyle="1" w:styleId="00EPGRAFE2020">
    <w:name w:val="00_EPÍGRAFE_2020"/>
    <w:basedOn w:val="Normal"/>
    <w:qFormat/>
    <w:rsid w:val="0032086C"/>
    <w:pPr>
      <w:spacing w:before="240" w:after="60"/>
      <w:jc w:val="both"/>
    </w:pPr>
    <w:rPr>
      <w:rFonts w:ascii="Times New Roman MT Std" w:hAnsi="Times New Roman MT Std"/>
      <w:b/>
      <w:u w:val="single"/>
    </w:rPr>
  </w:style>
  <w:style w:type="paragraph" w:customStyle="1" w:styleId="00NIVEL3">
    <w:name w:val="00_NIVEL 3"/>
    <w:basedOn w:val="Normal"/>
    <w:qFormat/>
    <w:rsid w:val="00FE6177"/>
    <w:pPr>
      <w:spacing w:before="240" w:after="60"/>
      <w:jc w:val="both"/>
    </w:pPr>
    <w:rPr>
      <w:rFonts w:ascii="Times New Roman MT Std" w:hAnsi="Times New Roman MT Std"/>
      <w:b/>
      <w:sz w:val="26"/>
      <w:szCs w:val="28"/>
    </w:rPr>
  </w:style>
  <w:style w:type="paragraph" w:customStyle="1" w:styleId="PPtitulofileteUSTYLES">
    <w:name w:val="PP titulo filete (U_STYLES)"/>
    <w:basedOn w:val="Ningnestilodeprrafo"/>
    <w:uiPriority w:val="99"/>
    <w:rsid w:val="000F636B"/>
    <w:pPr>
      <w:pBdr>
        <w:bottom w:val="single" w:sz="4" w:space="2" w:color="000000"/>
      </w:pBdr>
      <w:spacing w:before="283" w:line="260" w:lineRule="atLeast"/>
    </w:pPr>
    <w:rPr>
      <w:rFonts w:cs="BentonSans-Bold"/>
      <w:b/>
      <w:bCs/>
      <w:sz w:val="22"/>
      <w:szCs w:val="22"/>
    </w:rPr>
  </w:style>
  <w:style w:type="paragraph" w:customStyle="1" w:styleId="PPpdattulo2">
    <w:name w:val="PP pda título 2"/>
    <w:basedOn w:val="Ningnestilodeprrafo"/>
    <w:uiPriority w:val="99"/>
    <w:rsid w:val="000F636B"/>
    <w:pPr>
      <w:spacing w:before="227" w:after="57"/>
    </w:pPr>
    <w:rPr>
      <w:rFonts w:cs="BentonSans-Bold"/>
      <w:b/>
      <w:bCs/>
    </w:rPr>
  </w:style>
  <w:style w:type="paragraph" w:customStyle="1" w:styleId="PPttulo3">
    <w:name w:val="PP título 3"/>
    <w:basedOn w:val="PPpdattulo2"/>
    <w:uiPriority w:val="99"/>
    <w:rsid w:val="000F636B"/>
    <w:pPr>
      <w:spacing w:after="0" w:line="276" w:lineRule="atLeast"/>
    </w:pPr>
    <w:rPr>
      <w:rFonts w:ascii="BentonSans-Medium" w:hAnsi="BentonSans-Medium" w:cs="BentonSans-Medium"/>
    </w:rPr>
  </w:style>
  <w:style w:type="paragraph" w:customStyle="1" w:styleId="PPTtulo30">
    <w:name w:val="PP Título 3"/>
    <w:aliases w:val="5,1.) benton (TABLA) 8"/>
    <w:basedOn w:val="PPttulo3"/>
    <w:uiPriority w:val="99"/>
    <w:rsid w:val="000F636B"/>
    <w:rPr>
      <w:rFonts w:ascii="BentonSans-Bold" w:hAnsi="BentonSans-Bold" w:cs="BentonSans-Bold"/>
    </w:rPr>
  </w:style>
  <w:style w:type="paragraph" w:customStyle="1" w:styleId="TITULO1">
    <w:name w:val="TITULO_1"/>
    <w:basedOn w:val="Ningnestilodeprrafo"/>
    <w:uiPriority w:val="99"/>
    <w:rsid w:val="000F636B"/>
    <w:pPr>
      <w:spacing w:before="468" w:after="146"/>
      <w:ind w:left="482" w:hanging="482"/>
    </w:pPr>
    <w:rPr>
      <w:rFonts w:ascii="AvenirLTStd-Black" w:hAnsi="AvenirLTStd-Black" w:cs="AvenirLTStd-Black"/>
      <w:sz w:val="34"/>
      <w:szCs w:val="34"/>
    </w:rPr>
  </w:style>
  <w:style w:type="paragraph" w:customStyle="1" w:styleId="BOLO1">
    <w:name w:val="BOLO_•_1"/>
    <w:basedOn w:val="Ningnestilodeprrafo"/>
    <w:uiPriority w:val="99"/>
    <w:rsid w:val="000F636B"/>
    <w:pPr>
      <w:spacing w:before="57" w:line="280" w:lineRule="atLeast"/>
      <w:ind w:left="198" w:hanging="198"/>
      <w:jc w:val="both"/>
    </w:pPr>
    <w:rPr>
      <w:rFonts w:ascii="AGaramondPro-Regular" w:hAnsi="AGaramondPro-Regular" w:cs="AGaramondPro-Regular"/>
      <w:sz w:val="25"/>
      <w:szCs w:val="25"/>
    </w:rPr>
  </w:style>
  <w:style w:type="character" w:customStyle="1" w:styleId="BOLOazul">
    <w:name w:val="BOLO azul"/>
    <w:uiPriority w:val="99"/>
    <w:rsid w:val="000F636B"/>
    <w:rPr>
      <w:rFonts w:ascii="HelveticaLTStd-Bold" w:hAnsi="HelveticaLTStd-Bold" w:cs="HelveticaLTStd-Bold"/>
      <w:b/>
      <w:bCs/>
      <w:color w:val="000000"/>
      <w:sz w:val="14"/>
      <w:szCs w:val="14"/>
    </w:rPr>
  </w:style>
  <w:style w:type="paragraph" w:customStyle="1" w:styleId="00TEXTOBOLICHETABLA">
    <w:name w:val="00_TEXTO BOLICHE TABLA"/>
    <w:basedOn w:val="Normal"/>
    <w:qFormat/>
    <w:rsid w:val="00276123"/>
    <w:pPr>
      <w:ind w:left="170" w:hanging="170"/>
    </w:pPr>
    <w:rPr>
      <w:rFonts w:ascii="Times New Roman" w:hAnsi="Times New Roman"/>
      <w:sz w:val="20"/>
    </w:rPr>
  </w:style>
  <w:style w:type="paragraph" w:customStyle="1" w:styleId="00TTULOTABLAS">
    <w:name w:val="00_TÍTULO TABLAS"/>
    <w:basedOn w:val="Normal"/>
    <w:qFormat/>
    <w:rsid w:val="00022968"/>
    <w:pPr>
      <w:spacing w:before="113" w:after="60"/>
      <w:jc w:val="center"/>
    </w:pPr>
    <w:rPr>
      <w:rFonts w:ascii="Times New Roman MT Std" w:eastAsia="Cambria" w:hAnsi="Times New Roman MT Std"/>
      <w:b/>
      <w:sz w:val="20"/>
      <w:szCs w:val="22"/>
      <w:lang w:eastAsia="en-US"/>
    </w:rPr>
  </w:style>
  <w:style w:type="paragraph" w:customStyle="1" w:styleId="00TEXTOTABLAS">
    <w:name w:val="00_TEXTO TABLAS"/>
    <w:basedOn w:val="00TEXTOGENERAL2020"/>
    <w:qFormat/>
    <w:rsid w:val="003C7991"/>
    <w:pPr>
      <w:spacing w:after="0"/>
      <w:jc w:val="left"/>
    </w:pPr>
    <w:rPr>
      <w:sz w:val="20"/>
    </w:rPr>
  </w:style>
  <w:style w:type="paragraph" w:customStyle="1" w:styleId="00NIVEL4">
    <w:name w:val="00_NIVEL 4"/>
    <w:basedOn w:val="00NIVEL3"/>
    <w:qFormat/>
    <w:rsid w:val="00FE6177"/>
    <w:pPr>
      <w:jc w:val="left"/>
    </w:pPr>
    <w:rPr>
      <w:sz w:val="24"/>
    </w:rPr>
  </w:style>
  <w:style w:type="paragraph" w:customStyle="1" w:styleId="Listamedia2-nfasis21">
    <w:name w:val="Lista media 2 - Énfasis 21"/>
    <w:hidden/>
    <w:uiPriority w:val="71"/>
    <w:rsid w:val="00950CB3"/>
    <w:rPr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0CB3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950CB3"/>
    <w:rPr>
      <w:rFonts w:ascii="Lucida Grande" w:hAnsi="Lucida Grande" w:cs="Lucida Grande"/>
      <w:sz w:val="18"/>
      <w:szCs w:val="18"/>
    </w:rPr>
  </w:style>
  <w:style w:type="paragraph" w:customStyle="1" w:styleId="PROYTEXTOESO">
    <w:name w:val="PROY TEXTO ESO"/>
    <w:basedOn w:val="Normal"/>
    <w:uiPriority w:val="99"/>
    <w:rsid w:val="00112948"/>
    <w:pPr>
      <w:widowControl w:val="0"/>
      <w:autoSpaceDE w:val="0"/>
      <w:autoSpaceDN w:val="0"/>
      <w:adjustRightInd w:val="0"/>
      <w:spacing w:before="113" w:line="256" w:lineRule="atLeast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PPttulo2">
    <w:name w:val="PP  título 2"/>
    <w:basedOn w:val="Ningnestilodeprrafo"/>
    <w:uiPriority w:val="99"/>
    <w:rsid w:val="00BC687B"/>
    <w:pPr>
      <w:spacing w:before="227" w:after="57"/>
    </w:pPr>
    <w:rPr>
      <w:rFonts w:cs="BentonSans-Bold"/>
      <w:b/>
      <w:bCs/>
    </w:rPr>
  </w:style>
  <w:style w:type="paragraph" w:customStyle="1" w:styleId="FECHANOMBRECURSOGRUPO">
    <w:name w:val="FECHA/NOMBRE/CURSO/GRUPO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w w:val="80"/>
      <w:sz w:val="19"/>
      <w:szCs w:val="19"/>
    </w:rPr>
  </w:style>
  <w:style w:type="paragraph" w:customStyle="1" w:styleId="BLOQUE">
    <w:name w:val="BLOQUE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sz w:val="16"/>
      <w:szCs w:val="16"/>
    </w:rPr>
  </w:style>
  <w:style w:type="paragraph" w:customStyle="1" w:styleId="CRITERIOSESTNDARESAPRENDIZAJE">
    <w:name w:val="CRITERIOS/ESTÁNDARES/APRENDIZAJE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color w:val="FFFFFF"/>
      <w:spacing w:val="-2"/>
      <w:sz w:val="16"/>
      <w:szCs w:val="16"/>
    </w:rPr>
  </w:style>
  <w:style w:type="paragraph" w:customStyle="1" w:styleId="CCLCMCTCDCAACSCSIEPCEC">
    <w:name w:val="CCL/CMCT/CD/CAA/CSC/SIEP/CEC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spacing w:val="-2"/>
      <w:sz w:val="16"/>
      <w:szCs w:val="16"/>
    </w:rPr>
  </w:style>
  <w:style w:type="paragraph" w:customStyle="1" w:styleId="Prrafobsico">
    <w:name w:val="[Párrafo básico]"/>
    <w:basedOn w:val="Ningnestilodeprrafo"/>
    <w:uiPriority w:val="99"/>
    <w:rsid w:val="004371CA"/>
    <w:pPr>
      <w:widowControl/>
    </w:pPr>
    <w:rPr>
      <w:rFonts w:ascii="Minion Pro" w:hAnsi="Minion Pro" w:cs="Minion Pro"/>
    </w:rPr>
  </w:style>
  <w:style w:type="paragraph" w:customStyle="1" w:styleId="PPTITULO1">
    <w:name w:val="PP_TITULO_1"/>
    <w:basedOn w:val="Ningnestilodeprrafo"/>
    <w:uiPriority w:val="99"/>
    <w:rsid w:val="004371CA"/>
    <w:pPr>
      <w:widowControl/>
      <w:spacing w:before="397" w:after="57"/>
      <w:ind w:left="482" w:hanging="482"/>
    </w:pPr>
    <w:rPr>
      <w:rFonts w:ascii="BentonSans Bold" w:hAnsi="BentonSans Bold" w:cs="BentonSans Bold"/>
      <w:b/>
      <w:bCs/>
      <w:sz w:val="28"/>
      <w:szCs w:val="28"/>
    </w:rPr>
  </w:style>
  <w:style w:type="paragraph" w:customStyle="1" w:styleId="PPtitulofilete">
    <w:name w:val="PP titulo filete"/>
    <w:basedOn w:val="Ningnestilodeprrafo"/>
    <w:uiPriority w:val="99"/>
    <w:rsid w:val="004371CA"/>
    <w:pPr>
      <w:widowControl/>
      <w:pBdr>
        <w:bottom w:val="single" w:sz="4" w:space="2" w:color="000000"/>
      </w:pBdr>
      <w:spacing w:before="283" w:line="260" w:lineRule="atLeast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CUADROTITULO1">
    <w:name w:val="CUADRO_TITULO_1"/>
    <w:basedOn w:val="Ningnestilodeprrafo"/>
    <w:uiPriority w:val="99"/>
    <w:rsid w:val="004371CA"/>
    <w:pPr>
      <w:widowControl/>
      <w:jc w:val="center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abenton">
    <w:name w:val="a) benton"/>
    <w:basedOn w:val="Normal"/>
    <w:uiPriority w:val="99"/>
    <w:rsid w:val="004371CA"/>
    <w:pPr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 Light" w:hAnsi="BentonSans Light" w:cs="BentonSans Light"/>
      <w:color w:val="000000"/>
      <w:sz w:val="19"/>
      <w:szCs w:val="19"/>
    </w:rPr>
  </w:style>
  <w:style w:type="character" w:customStyle="1" w:styleId="textonegrita">
    <w:name w:val="texto_negrita"/>
    <w:uiPriority w:val="99"/>
    <w:rsid w:val="004371CA"/>
    <w:rPr>
      <w:rFonts w:ascii="Adobe Garamond Pro" w:hAnsi="Adobe Garamond Pro" w:cs="Adobe Garamond Pro"/>
    </w:rPr>
  </w:style>
  <w:style w:type="character" w:styleId="Mencinsinresolver">
    <w:name w:val="Unresolved Mention"/>
    <w:uiPriority w:val="99"/>
    <w:semiHidden/>
    <w:unhideWhenUsed/>
    <w:rsid w:val="001C37D6"/>
    <w:rPr>
      <w:color w:val="605E5C"/>
      <w:shd w:val="clear" w:color="auto" w:fill="E1DFDD"/>
    </w:rPr>
  </w:style>
  <w:style w:type="paragraph" w:customStyle="1" w:styleId="00BOLICHE2020">
    <w:name w:val="00_BOLICHE_2020"/>
    <w:basedOn w:val="Ningnestilodeprrafo"/>
    <w:qFormat/>
    <w:rsid w:val="00BE5A04"/>
    <w:pPr>
      <w:spacing w:after="20"/>
      <w:ind w:left="170" w:hanging="170"/>
    </w:pPr>
    <w:rPr>
      <w:rFonts w:ascii="Times New Roman" w:hAnsi="Times New Roman"/>
      <w:sz w:val="22"/>
    </w:rPr>
  </w:style>
  <w:style w:type="character" w:styleId="Refdenotaalpie">
    <w:name w:val="footnote reference"/>
    <w:rsid w:val="001C37D6"/>
    <w:rPr>
      <w:vertAlign w:val="superscript"/>
    </w:rPr>
  </w:style>
  <w:style w:type="character" w:customStyle="1" w:styleId="Caracteresdenotaalpie">
    <w:name w:val="Caracteres de nota al pie"/>
    <w:rsid w:val="001C37D6"/>
  </w:style>
  <w:style w:type="paragraph" w:styleId="Textonotapie">
    <w:name w:val="footnote text"/>
    <w:basedOn w:val="Normal"/>
    <w:link w:val="TextonotapieCar"/>
    <w:rsid w:val="001C37D6"/>
    <w:pPr>
      <w:suppressAutoHyphens/>
    </w:pPr>
    <w:rPr>
      <w:rFonts w:ascii="Calibri" w:eastAsia="font276" w:hAnsi="Calibri" w:cs="font276"/>
      <w:sz w:val="20"/>
      <w:szCs w:val="20"/>
      <w:lang w:val="es-ES" w:eastAsia="en-US"/>
    </w:rPr>
  </w:style>
  <w:style w:type="character" w:customStyle="1" w:styleId="TextonotapieCar">
    <w:name w:val="Texto nota pie Car"/>
    <w:link w:val="Textonotapie"/>
    <w:rsid w:val="001C37D6"/>
    <w:rPr>
      <w:rFonts w:ascii="Calibri" w:eastAsia="font276" w:hAnsi="Calibri" w:cs="font276"/>
      <w:lang w:eastAsia="en-US"/>
    </w:rPr>
  </w:style>
  <w:style w:type="paragraph" w:customStyle="1" w:styleId="Prrafodelista2">
    <w:name w:val="Párrafo de lista2"/>
    <w:basedOn w:val="Normal"/>
    <w:rsid w:val="001C37D6"/>
    <w:pPr>
      <w:suppressAutoHyphens/>
      <w:ind w:left="720"/>
      <w:contextualSpacing/>
    </w:pPr>
    <w:rPr>
      <w:rFonts w:ascii="Calibri" w:eastAsia="Calibri" w:hAnsi="Calibri" w:cs="Tahoma"/>
      <w:color w:val="00000A"/>
      <w:lang w:val="es-ES" w:eastAsia="en-US"/>
    </w:rPr>
  </w:style>
  <w:style w:type="paragraph" w:styleId="Prrafodelista">
    <w:name w:val="List Paragraph"/>
    <w:basedOn w:val="Normal"/>
    <w:uiPriority w:val="34"/>
    <w:qFormat/>
    <w:rsid w:val="001C37D6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character" w:customStyle="1" w:styleId="EncabezadoCar1">
    <w:name w:val="Encabezado Car1"/>
    <w:uiPriority w:val="99"/>
    <w:rsid w:val="001C37D6"/>
    <w:rPr>
      <w:rFonts w:ascii="Calibri" w:eastAsia="Calibri" w:hAnsi="Calibri" w:cs="font276"/>
    </w:rPr>
  </w:style>
  <w:style w:type="paragraph" w:customStyle="1" w:styleId="Ttulo2020">
    <w:name w:val="Título_2020"/>
    <w:basedOn w:val="Normal"/>
    <w:qFormat/>
    <w:rsid w:val="008709A6"/>
    <w:rPr>
      <w:rFonts w:ascii="Times New Roman" w:hAnsi="Times New Roman"/>
      <w:b/>
      <w:color w:val="000000"/>
      <w:sz w:val="44"/>
      <w:szCs w:val="44"/>
    </w:rPr>
  </w:style>
  <w:style w:type="paragraph" w:customStyle="1" w:styleId="00NDICE2020">
    <w:name w:val="00_ÍNDICE_2020"/>
    <w:basedOn w:val="Normal"/>
    <w:qFormat/>
    <w:rsid w:val="008709A6"/>
    <w:rPr>
      <w:rFonts w:ascii="Times New Roman" w:hAnsi="Times New Roman"/>
    </w:rPr>
  </w:style>
  <w:style w:type="paragraph" w:customStyle="1" w:styleId="00CELDANIVEL12020">
    <w:name w:val="00_CELDA_NIVEL_1_2020"/>
    <w:basedOn w:val="Normal"/>
    <w:qFormat/>
    <w:rsid w:val="00785CAB"/>
    <w:pPr>
      <w:jc w:val="center"/>
    </w:pPr>
    <w:rPr>
      <w:rFonts w:ascii="Times New Roman" w:hAnsi="Times New Roman"/>
      <w:b/>
      <w:color w:val="FFFFFF"/>
      <w:sz w:val="20"/>
      <w:szCs w:val="20"/>
    </w:rPr>
  </w:style>
  <w:style w:type="paragraph" w:customStyle="1" w:styleId="00CELDANIVEL22020">
    <w:name w:val="00_CELDA_NIVEL_2_2020"/>
    <w:basedOn w:val="Normal"/>
    <w:qFormat/>
    <w:rsid w:val="00785CAB"/>
    <w:pPr>
      <w:jc w:val="center"/>
    </w:pPr>
    <w:rPr>
      <w:rFonts w:ascii="Times New Roman" w:hAnsi="Times New Roman"/>
      <w:b/>
      <w:sz w:val="20"/>
      <w:szCs w:val="20"/>
    </w:rPr>
  </w:style>
  <w:style w:type="table" w:customStyle="1" w:styleId="00CELDAGENERAL2020">
    <w:name w:val="00_CELDA_GENERAL_2020"/>
    <w:basedOn w:val="Tablanormal"/>
    <w:uiPriority w:val="99"/>
    <w:rsid w:val="00785CAB"/>
    <w:tblPr/>
  </w:style>
  <w:style w:type="paragraph" w:customStyle="1" w:styleId="00BOLICHESINTERIORTABLA2020">
    <w:name w:val="00_BOLICHES_INTERIOR_TABLA_2020"/>
    <w:basedOn w:val="NormalWeb"/>
    <w:qFormat/>
    <w:rsid w:val="00645E6D"/>
    <w:pPr>
      <w:numPr>
        <w:numId w:val="34"/>
      </w:numPr>
      <w:autoSpaceDE w:val="0"/>
      <w:autoSpaceDN w:val="0"/>
      <w:adjustRightInd w:val="0"/>
      <w:spacing w:before="0" w:beforeAutospacing="0" w:after="40" w:afterAutospacing="0"/>
      <w:ind w:left="714" w:hanging="357"/>
    </w:pPr>
    <w:rPr>
      <w:sz w:val="20"/>
      <w:szCs w:val="20"/>
    </w:rPr>
  </w:style>
  <w:style w:type="paragraph" w:customStyle="1" w:styleId="00TEXTOBOLICHE2020">
    <w:name w:val="00_TEXTO_BOLICHE_2020"/>
    <w:basedOn w:val="Ningnestilodeprrafo"/>
    <w:qFormat/>
    <w:rsid w:val="00124720"/>
    <w:pPr>
      <w:numPr>
        <w:numId w:val="24"/>
      </w:numPr>
    </w:pPr>
    <w:rPr>
      <w:sz w:val="22"/>
      <w:szCs w:val="22"/>
    </w:rPr>
  </w:style>
  <w:style w:type="paragraph" w:customStyle="1" w:styleId="Repigrafe">
    <w:name w:val="R_epigrafe"/>
    <w:basedOn w:val="Normal"/>
    <w:qFormat/>
    <w:rsid w:val="002C28F8"/>
    <w:pPr>
      <w:spacing w:after="80"/>
      <w:ind w:right="284"/>
    </w:pPr>
    <w:rPr>
      <w:rFonts w:ascii="Times New Roman" w:hAnsi="Times New Roman"/>
      <w:b/>
      <w:bCs/>
      <w:sz w:val="22"/>
      <w:szCs w:val="22"/>
      <w:u w:val="single"/>
    </w:rPr>
  </w:style>
  <w:style w:type="paragraph" w:customStyle="1" w:styleId="Rpregunta">
    <w:name w:val="R_pregunta"/>
    <w:basedOn w:val="Normal"/>
    <w:qFormat/>
    <w:rsid w:val="002C28F8"/>
    <w:pPr>
      <w:numPr>
        <w:numId w:val="42"/>
      </w:numPr>
      <w:spacing w:after="160"/>
      <w:ind w:right="284"/>
    </w:pPr>
    <w:rPr>
      <w:rFonts w:ascii="Times New Roman" w:hAnsi="Times New Roman"/>
      <w:b/>
      <w:bCs/>
      <w:sz w:val="22"/>
      <w:szCs w:val="22"/>
    </w:rPr>
  </w:style>
  <w:style w:type="paragraph" w:customStyle="1" w:styleId="Rpregunta2">
    <w:name w:val="R_pregunta_2"/>
    <w:basedOn w:val="Normal"/>
    <w:qFormat/>
    <w:rsid w:val="00914947"/>
    <w:pPr>
      <w:numPr>
        <w:ilvl w:val="1"/>
        <w:numId w:val="42"/>
      </w:numPr>
      <w:spacing w:after="80"/>
      <w:ind w:left="709" w:right="284" w:hanging="283"/>
    </w:pPr>
    <w:rPr>
      <w:rFonts w:ascii="Times New Roman" w:hAnsi="Times New Roman"/>
      <w:b/>
      <w:bCs/>
      <w:sz w:val="22"/>
      <w:szCs w:val="22"/>
    </w:rPr>
  </w:style>
  <w:style w:type="paragraph" w:customStyle="1" w:styleId="Rpregunta3">
    <w:name w:val="R_pregunta_3"/>
    <w:basedOn w:val="Normal"/>
    <w:qFormat/>
    <w:rsid w:val="00914947"/>
    <w:pPr>
      <w:numPr>
        <w:ilvl w:val="2"/>
        <w:numId w:val="42"/>
      </w:numPr>
      <w:spacing w:after="80"/>
      <w:ind w:left="993" w:right="284" w:hanging="284"/>
    </w:pPr>
    <w:rPr>
      <w:rFonts w:ascii="Times New Roman" w:hAnsi="Times New Roman"/>
      <w:b/>
      <w:bCs/>
      <w:sz w:val="22"/>
      <w:szCs w:val="22"/>
    </w:rPr>
  </w:style>
  <w:style w:type="paragraph" w:customStyle="1" w:styleId="Rsubrayado">
    <w:name w:val="R_subrayado"/>
    <w:basedOn w:val="Normal"/>
    <w:qFormat/>
    <w:rsid w:val="00914947"/>
    <w:pPr>
      <w:spacing w:after="80"/>
      <w:ind w:left="360" w:right="284"/>
    </w:pPr>
    <w:rPr>
      <w:rFonts w:ascii="Times New Roman" w:hAnsi="Times New Roman"/>
      <w:b/>
      <w:bCs/>
      <w:sz w:val="22"/>
      <w:szCs w:val="22"/>
    </w:rPr>
  </w:style>
  <w:style w:type="paragraph" w:customStyle="1" w:styleId="TTULOPREGUNTA4RECCOMPLEMENTARIOS">
    <w:name w:val="TÍTULO PREGUNTA (4. REC COMPLEMENTARIOS)"/>
    <w:basedOn w:val="Normal"/>
    <w:next w:val="ACTNUM14RECCOMPLEMENTARIOS"/>
    <w:uiPriority w:val="99"/>
    <w:rsid w:val="005919D8"/>
    <w:pPr>
      <w:autoSpaceDE w:val="0"/>
      <w:autoSpaceDN w:val="0"/>
      <w:adjustRightInd w:val="0"/>
      <w:spacing w:before="170" w:line="288" w:lineRule="auto"/>
      <w:textAlignment w:val="center"/>
    </w:pPr>
    <w:rPr>
      <w:rFonts w:ascii="Apex Sans Bold" w:hAnsi="Apex Sans Bold" w:cs="Apex Sans Bold"/>
      <w:b/>
      <w:bCs/>
      <w:color w:val="000000"/>
      <w:sz w:val="22"/>
      <w:szCs w:val="22"/>
      <w:lang w:eastAsia="es-ES_tradnl"/>
    </w:rPr>
  </w:style>
  <w:style w:type="paragraph" w:customStyle="1" w:styleId="ACTNUM14RECCOMPLEMENTARIOS">
    <w:name w:val="ACT_NUM_1 (4. REC COMPLEMENTARIOS)"/>
    <w:basedOn w:val="Ningnestilodeprrafo"/>
    <w:uiPriority w:val="99"/>
    <w:rsid w:val="005919D8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RESPUESTATEXTOa5SOLUCIONES">
    <w:name w:val="RESPUESTA TEXTO a) (5 SOLUCIONES)"/>
    <w:basedOn w:val="Ningnestilodeprrafo"/>
    <w:uiPriority w:val="99"/>
    <w:rsid w:val="005919D8"/>
    <w:pPr>
      <w:widowControl/>
      <w:spacing w:before="57"/>
      <w:ind w:left="567" w:hanging="227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CTPREGUNTATEXTO4RECCOMPLEMENTARIOS">
    <w:name w:val="ACT PREGUNTA TEXTO (4. REC COMPLEMENTARIOS)"/>
    <w:basedOn w:val="Ningnestilodeprrafo"/>
    <w:uiPriority w:val="99"/>
    <w:rsid w:val="005919D8"/>
    <w:pPr>
      <w:widowControl/>
      <w:tabs>
        <w:tab w:val="left" w:pos="340"/>
      </w:tabs>
      <w:spacing w:before="57" w:after="113"/>
      <w:ind w:left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Ttulotablaactividades3SOLUCIONARIOtablas">
    <w:name w:val="Título tabla actividades (3 SOLUCIONARIO:tablas)"/>
    <w:basedOn w:val="Normal"/>
    <w:uiPriority w:val="99"/>
    <w:rsid w:val="005919D8"/>
    <w:pPr>
      <w:autoSpaceDE w:val="0"/>
      <w:autoSpaceDN w:val="0"/>
      <w:adjustRightInd w:val="0"/>
      <w:spacing w:before="170" w:line="200" w:lineRule="atLeast"/>
      <w:jc w:val="center"/>
      <w:textAlignment w:val="center"/>
    </w:pPr>
    <w:rPr>
      <w:rFonts w:ascii="Brandon Grotesque Bold" w:hAnsi="Brandon Grotesque Bold" w:cs="Brandon Grotesque Bold"/>
      <w:b/>
      <w:bCs/>
      <w:color w:val="000000"/>
      <w:sz w:val="22"/>
      <w:szCs w:val="22"/>
      <w:lang w:eastAsia="es-ES_tradnl"/>
    </w:rPr>
  </w:style>
  <w:style w:type="paragraph" w:customStyle="1" w:styleId="Textotablaactividadescentrado3SOLUCIONARIOtablas">
    <w:name w:val="Texto tabla actividades centrado (3 SOLUCIONARIO:tablas)"/>
    <w:basedOn w:val="Normal"/>
    <w:uiPriority w:val="99"/>
    <w:rsid w:val="005919D8"/>
    <w:pPr>
      <w:autoSpaceDE w:val="0"/>
      <w:autoSpaceDN w:val="0"/>
      <w:adjustRightInd w:val="0"/>
      <w:spacing w:before="57" w:line="220" w:lineRule="atLeast"/>
      <w:jc w:val="center"/>
      <w:textAlignment w:val="center"/>
    </w:pPr>
    <w:rPr>
      <w:rFonts w:ascii="Brandon Grotesque Regular" w:hAnsi="Brandon Grotesque Regular" w:cs="Brandon Grotesque Regular"/>
      <w:color w:val="000000"/>
      <w:sz w:val="20"/>
      <w:szCs w:val="20"/>
      <w:lang w:eastAsia="es-ES_tradnl"/>
    </w:rPr>
  </w:style>
  <w:style w:type="character" w:customStyle="1" w:styleId="criteriosevaluacion">
    <w:name w:val="criterios evaluacion"/>
    <w:uiPriority w:val="99"/>
    <w:rsid w:val="005919D8"/>
    <w:rPr>
      <w:rFonts w:ascii="Apex Sans Medium" w:hAnsi="Apex Sans Medium" w:cs="Apex Sans Medium"/>
      <w:color w:val="000000"/>
      <w:sz w:val="18"/>
      <w:szCs w:val="18"/>
      <w:u w:val="thick" w:color="000000"/>
    </w:rPr>
  </w:style>
  <w:style w:type="paragraph" w:customStyle="1" w:styleId="00FINALACTNUM14RECCOMPLEMENTARIOS">
    <w:name w:val="00_FINAL_ACT_NUM_1 (4. REC COMPLEMENTARIOS)"/>
    <w:basedOn w:val="Ningnestilodeprrafo"/>
    <w:uiPriority w:val="99"/>
    <w:rsid w:val="007C437A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00TEXTOLITERARIOv2TEXTOLITERARIO">
    <w:name w:val="00_TEXTO_LITERARIO v2 (TEXTO LITERARIO)"/>
    <w:basedOn w:val="Ningnestilodeprrafo"/>
    <w:uiPriority w:val="99"/>
    <w:rsid w:val="007C437A"/>
    <w:pPr>
      <w:widowControl/>
      <w:ind w:left="340" w:firstLine="227"/>
      <w:jc w:val="both"/>
    </w:pPr>
    <w:rPr>
      <w:rFonts w:ascii="Cronos Pro" w:hAnsi="Cronos Pro" w:cs="Cronos Pro"/>
      <w:sz w:val="23"/>
      <w:szCs w:val="23"/>
      <w:u w:color="000000"/>
      <w:lang w:eastAsia="es-ES_tradnl"/>
    </w:rPr>
  </w:style>
  <w:style w:type="paragraph" w:customStyle="1" w:styleId="00TEXTOLITERARIOAutorTEXTOLITERARIO">
    <w:name w:val="00_TEXTO_LITERARIO_Autor (TEXTO LITERARIO)"/>
    <w:basedOn w:val="Ningnestilodeprrafo"/>
    <w:uiPriority w:val="99"/>
    <w:rsid w:val="007C437A"/>
    <w:pPr>
      <w:widowControl/>
      <w:spacing w:before="57"/>
      <w:jc w:val="right"/>
    </w:pPr>
    <w:rPr>
      <w:rFonts w:ascii="Cronos Pro" w:hAnsi="Cronos Pro" w:cs="Cronos Pro"/>
      <w:sz w:val="18"/>
      <w:szCs w:val="18"/>
      <w:u w:color="000000"/>
      <w:lang w:eastAsia="es-ES_tradnl"/>
    </w:rPr>
  </w:style>
  <w:style w:type="paragraph" w:customStyle="1" w:styleId="00FINALACTa4RECCOMPLEMENTARIOS">
    <w:name w:val="00_FINAL_ACT_a) (4. REC COMPLEMENTARIOS)"/>
    <w:basedOn w:val="Ningnestilodeprrafo"/>
    <w:uiPriority w:val="99"/>
    <w:rsid w:val="007C437A"/>
    <w:pPr>
      <w:widowControl/>
      <w:ind w:left="595" w:hanging="255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AActividadespreguntaPDSolucionarioyactividades">
    <w:name w:val="AA Actividades pregunta PD (Solucionario y actividades)"/>
    <w:basedOn w:val="Normal"/>
    <w:uiPriority w:val="99"/>
    <w:rsid w:val="0098651A"/>
    <w:pPr>
      <w:tabs>
        <w:tab w:val="left" w:pos="340"/>
      </w:tabs>
      <w:autoSpaceDE w:val="0"/>
      <w:autoSpaceDN w:val="0"/>
      <w:adjustRightInd w:val="0"/>
      <w:spacing w:before="57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recursoPDaSolucionarioyactividades">
    <w:name w:val="AA Act recurso PD a) (Solucionario y actividades)"/>
    <w:basedOn w:val="Normal"/>
    <w:uiPriority w:val="99"/>
    <w:rsid w:val="0098651A"/>
    <w:pPr>
      <w:tabs>
        <w:tab w:val="left" w:pos="340"/>
      </w:tabs>
      <w:autoSpaceDE w:val="0"/>
      <w:autoSpaceDN w:val="0"/>
      <w:adjustRightInd w:val="0"/>
      <w:spacing w:before="57" w:line="240" w:lineRule="atLeast"/>
      <w:ind w:left="454" w:hanging="227"/>
      <w:jc w:val="both"/>
      <w:textAlignment w:val="center"/>
    </w:pPr>
    <w:rPr>
      <w:rFonts w:ascii="Frutiger LT Std 45 Light" w:hAnsi="Frutiger LT Std 45 Light" w:cs="Frutiger LT Std 45 Light"/>
      <w:color w:val="000000"/>
      <w:sz w:val="20"/>
      <w:szCs w:val="20"/>
      <w:lang w:eastAsia="es-ES_tradnl"/>
    </w:rPr>
  </w:style>
  <w:style w:type="paragraph" w:customStyle="1" w:styleId="AAActividadespreguntaPDaSolucionarioyactividades">
    <w:name w:val="AA Actividades pregunta PD a) (Solucionario y actividades)"/>
    <w:basedOn w:val="Normal"/>
    <w:uiPriority w:val="99"/>
    <w:rsid w:val="0098651A"/>
    <w:pPr>
      <w:tabs>
        <w:tab w:val="left" w:pos="340"/>
      </w:tabs>
      <w:autoSpaceDE w:val="0"/>
      <w:autoSpaceDN w:val="0"/>
      <w:adjustRightInd w:val="0"/>
      <w:spacing w:before="57" w:line="288" w:lineRule="auto"/>
      <w:ind w:left="454" w:hanging="227"/>
      <w:jc w:val="both"/>
      <w:textAlignment w:val="center"/>
    </w:pPr>
    <w:rPr>
      <w:rFonts w:ascii="Frutiger LT Std 45 Light" w:hAnsi="Frutiger LT Std 45 Light" w:cs="Frutiger LT Std 45 Light"/>
      <w:color w:val="000000"/>
      <w:sz w:val="20"/>
      <w:szCs w:val="20"/>
      <w:lang w:eastAsia="es-ES_tradnl"/>
    </w:rPr>
  </w:style>
  <w:style w:type="character" w:customStyle="1" w:styleId="frutiger65bold">
    <w:name w:val="frutiger 65 bold"/>
    <w:uiPriority w:val="99"/>
    <w:rsid w:val="0098651A"/>
    <w:rPr>
      <w:rFonts w:ascii="Frutiger LT Std 45 Light" w:hAnsi="Frutiger LT Std 45 Light" w:cs="Frutiger LT Std 45 Light"/>
      <w:b/>
      <w:bCs/>
      <w:lang w:bidi="ar-YE"/>
    </w:rPr>
  </w:style>
  <w:style w:type="character" w:customStyle="1" w:styleId="corchetes">
    <w:name w:val="corchetes"/>
    <w:uiPriority w:val="99"/>
    <w:rsid w:val="0098651A"/>
    <w:rPr>
      <w:rFonts w:ascii="FrutigerLTStd-BoldCn" w:hAnsi="FrutigerLTStd-BoldCn" w:cs="FrutigerLTStd-BoldCn"/>
      <w:b/>
      <w:bCs/>
      <w:sz w:val="16"/>
      <w:szCs w:val="16"/>
      <w:u w:val="thick" w:color="000000"/>
    </w:rPr>
  </w:style>
  <w:style w:type="paragraph" w:customStyle="1" w:styleId="AAActpreguntaPDrecursosSolucionarioyactividades">
    <w:name w:val="AA Act pregunta PD recursos (Solucionario y actividades)"/>
    <w:basedOn w:val="Normal"/>
    <w:uiPriority w:val="99"/>
    <w:rsid w:val="003E401C"/>
    <w:pPr>
      <w:tabs>
        <w:tab w:val="left" w:pos="340"/>
      </w:tabs>
      <w:autoSpaceDE w:val="0"/>
      <w:autoSpaceDN w:val="0"/>
      <w:adjustRightInd w:val="0"/>
      <w:spacing w:before="170" w:after="57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ividadespreguntaPD1colSolucionarioyactividades">
    <w:name w:val="AA Actividades pregunta PD 1 col (Solucionario y actividades)"/>
    <w:basedOn w:val="Normal"/>
    <w:uiPriority w:val="99"/>
    <w:rsid w:val="003E401C"/>
    <w:pPr>
      <w:tabs>
        <w:tab w:val="left" w:pos="340"/>
      </w:tabs>
      <w:autoSpaceDE w:val="0"/>
      <w:autoSpaceDN w:val="0"/>
      <w:adjustRightInd w:val="0"/>
      <w:spacing w:before="57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ividadestextolierarioSolucionarioyactividades">
    <w:name w:val="AA Actividades texto lierario (Solucionario y actividades)"/>
    <w:basedOn w:val="Ningnestilodeprrafo"/>
    <w:uiPriority w:val="99"/>
    <w:rsid w:val="003E401C"/>
    <w:pPr>
      <w:widowControl/>
      <w:shd w:val="clear" w:color="auto" w:fill="000000"/>
      <w:spacing w:before="57" w:after="57"/>
      <w:ind w:left="340" w:right="113"/>
      <w:jc w:val="both"/>
    </w:pPr>
    <w:rPr>
      <w:rFonts w:ascii="Frutiger LT Std 45 Light" w:hAnsi="Frutiger LT Std 45 Light" w:cs="Frutiger LT Std 45 Light"/>
      <w:sz w:val="20"/>
      <w:szCs w:val="20"/>
      <w:lang w:eastAsia="es-ES_tradnl"/>
    </w:rPr>
  </w:style>
  <w:style w:type="paragraph" w:customStyle="1" w:styleId="AAActividadestextoliterarioreseaSolucionarioyactividades">
    <w:name w:val="AA Actividades texto literario reseña (Solucionario y actividades)"/>
    <w:basedOn w:val="Ningnestilodeprrafo"/>
    <w:uiPriority w:val="99"/>
    <w:rsid w:val="003E401C"/>
    <w:pPr>
      <w:widowControl/>
      <w:shd w:val="clear" w:color="auto" w:fill="000000"/>
      <w:spacing w:before="57" w:after="170"/>
      <w:ind w:left="340" w:right="113"/>
      <w:jc w:val="right"/>
    </w:pPr>
    <w:rPr>
      <w:rFonts w:ascii="Frutiger LT Std 45 Light" w:hAnsi="Frutiger LT Std 45 Light" w:cs="Frutiger LT Std 45 Light"/>
      <w:sz w:val="18"/>
      <w:szCs w:val="18"/>
      <w:lang w:eastAsia="es-ES_tradnl"/>
    </w:rPr>
  </w:style>
  <w:style w:type="paragraph" w:customStyle="1" w:styleId="CabeceratablablancoTablas">
    <w:name w:val="Cabecera tabla blanco (Tablas)"/>
    <w:basedOn w:val="Ningnestilodeprrafo"/>
    <w:uiPriority w:val="99"/>
    <w:rsid w:val="003E401C"/>
    <w:pPr>
      <w:widowControl/>
      <w:jc w:val="center"/>
    </w:pPr>
    <w:rPr>
      <w:rFonts w:ascii="HelveticaLTStd-Bold" w:hAnsi="HelveticaLTStd-Bold" w:cs="HelveticaLTStd-Bold"/>
      <w:b/>
      <w:bCs/>
      <w:color w:val="FFFFFF"/>
      <w:spacing w:val="-2"/>
      <w:sz w:val="18"/>
      <w:szCs w:val="18"/>
      <w:lang w:val="en-GB" w:eastAsia="es-ES_tradnl"/>
    </w:rPr>
  </w:style>
  <w:style w:type="paragraph" w:customStyle="1" w:styleId="CabeceratablaTablas">
    <w:name w:val="Cabecera tabla (Tablas)"/>
    <w:basedOn w:val="Ningnestilodeprrafo"/>
    <w:uiPriority w:val="99"/>
    <w:rsid w:val="003E401C"/>
    <w:pPr>
      <w:widowControl/>
      <w:jc w:val="center"/>
    </w:pPr>
    <w:rPr>
      <w:rFonts w:ascii="HelveticaLTStd-Bold" w:hAnsi="HelveticaLTStd-Bold" w:cs="HelveticaLTStd-Bold"/>
      <w:b/>
      <w:bCs/>
      <w:spacing w:val="-2"/>
      <w:sz w:val="18"/>
      <w:szCs w:val="18"/>
      <w:lang w:val="en-GB" w:eastAsia="es-ES_tradnl"/>
    </w:rPr>
  </w:style>
  <w:style w:type="character" w:customStyle="1" w:styleId="frutiger46lightit">
    <w:name w:val="frutiger 46 light it"/>
    <w:uiPriority w:val="99"/>
    <w:rsid w:val="003E401C"/>
    <w:rPr>
      <w:rFonts w:ascii="Frutiger LT Std 45 Light" w:hAnsi="Frutiger LT Std 45 Light" w:cs="Frutiger LT Std 45 Light"/>
      <w:i/>
      <w:iCs/>
    </w:rPr>
  </w:style>
  <w:style w:type="paragraph" w:customStyle="1" w:styleId="Textoc-guionTextogeneral">
    <w:name w:val="Texto c-guion (Texto general)"/>
    <w:basedOn w:val="Ningnestilodeprrafo"/>
    <w:uiPriority w:val="99"/>
    <w:rsid w:val="00D342D5"/>
    <w:pPr>
      <w:widowControl/>
      <w:spacing w:after="57" w:line="252" w:lineRule="atLeast"/>
      <w:ind w:left="567" w:hanging="227"/>
      <w:jc w:val="both"/>
    </w:pPr>
    <w:rPr>
      <w:rFonts w:ascii="Optima LT Std" w:hAnsi="Optima LT Std" w:cs="Optima LT Std"/>
      <w:sz w:val="20"/>
      <w:szCs w:val="20"/>
      <w:lang w:eastAsia="es-ES_tradnl"/>
    </w:rPr>
  </w:style>
  <w:style w:type="paragraph" w:customStyle="1" w:styleId="AATABLAtexto">
    <w:name w:val="AA TABLA texto"/>
    <w:basedOn w:val="Ningnestilodeprrafo"/>
    <w:uiPriority w:val="99"/>
    <w:rsid w:val="00D342D5"/>
    <w:pPr>
      <w:widowControl/>
      <w:spacing w:line="260" w:lineRule="atLeast"/>
      <w:jc w:val="center"/>
    </w:pPr>
    <w:rPr>
      <w:rFonts w:ascii="Frutiger LT Std 47 Light Cn" w:hAnsi="Frutiger LT Std 47 Light Cn" w:cs="Frutiger LT Std 47 Light Cn"/>
      <w:sz w:val="21"/>
      <w:szCs w:val="21"/>
      <w:lang w:eastAsia="es-ES_tradnl"/>
    </w:rPr>
  </w:style>
  <w:style w:type="paragraph" w:customStyle="1" w:styleId="AARecursotextorecursos">
    <w:name w:val="AA Recurso texto (recursos)"/>
    <w:basedOn w:val="Ningnestilodeprrafo"/>
    <w:uiPriority w:val="99"/>
    <w:rsid w:val="007B6411"/>
    <w:pPr>
      <w:widowControl/>
      <w:spacing w:before="28" w:line="260" w:lineRule="atLeast"/>
      <w:jc w:val="both"/>
    </w:pPr>
    <w:rPr>
      <w:rFonts w:ascii="Frutiger LT Std 47 Light Cn" w:hAnsi="Frutiger LT Std 47 Light Cn" w:cs="Frutiger LT Std 47 Light Cn"/>
      <w:sz w:val="20"/>
      <w:szCs w:val="20"/>
      <w:lang w:eastAsia="es-ES_tradnl"/>
    </w:rPr>
  </w:style>
  <w:style w:type="paragraph" w:customStyle="1" w:styleId="pregunta">
    <w:name w:val="pregunta"/>
    <w:basedOn w:val="Normal"/>
    <w:qFormat/>
    <w:rsid w:val="00733D75"/>
    <w:pPr>
      <w:tabs>
        <w:tab w:val="left" w:pos="340"/>
      </w:tabs>
      <w:autoSpaceDE w:val="0"/>
      <w:autoSpaceDN w:val="0"/>
      <w:adjustRightInd w:val="0"/>
      <w:spacing w:before="113" w:line="288" w:lineRule="auto"/>
      <w:ind w:left="227" w:hanging="227"/>
      <w:jc w:val="both"/>
      <w:textAlignment w:val="center"/>
    </w:pPr>
    <w:rPr>
      <w:rFonts w:ascii="Times New Roman" w:hAnsi="Times New Roman"/>
      <w:b/>
      <w:bCs/>
      <w:color w:val="000000"/>
      <w:sz w:val="20"/>
      <w:szCs w:val="20"/>
      <w:lang w:eastAsia="es-ES_tradnl"/>
    </w:rPr>
  </w:style>
  <w:style w:type="paragraph" w:customStyle="1" w:styleId="txtliterario">
    <w:name w:val="txt literario"/>
    <w:basedOn w:val="Normal"/>
    <w:qFormat/>
    <w:rsid w:val="00733D75"/>
    <w:pPr>
      <w:shd w:val="clear" w:color="auto" w:fill="D0CECE" w:themeFill="background2" w:themeFillShade="E6"/>
      <w:autoSpaceDE w:val="0"/>
      <w:autoSpaceDN w:val="0"/>
      <w:adjustRightInd w:val="0"/>
      <w:jc w:val="both"/>
    </w:pPr>
    <w:rPr>
      <w:rFonts w:ascii="Times New Roman" w:hAnsi="Times New Roman"/>
      <w:sz w:val="20"/>
      <w:szCs w:val="20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0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5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6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bravo/Desktop/pa_ulises/PD_filosofia_w/22.09.20/rec01_filo_prueba_evauac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D82812-6287-5944-8208-6D4274CC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rec01_filo_prueba_evauacion.dotx</Template>
  <TotalTime>8</TotalTime>
  <Pages>3</Pages>
  <Words>316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Bravo Lozano</dc:creator>
  <cp:keywords/>
  <cp:lastModifiedBy>Aurora Tristan Lopez</cp:lastModifiedBy>
  <cp:revision>4</cp:revision>
  <cp:lastPrinted>2020-07-21T10:52:00Z</cp:lastPrinted>
  <dcterms:created xsi:type="dcterms:W3CDTF">2021-10-07T08:59:00Z</dcterms:created>
  <dcterms:modified xsi:type="dcterms:W3CDTF">2021-10-25T09:51:00Z</dcterms:modified>
</cp:coreProperties>
</file>