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768"/>
        <w:gridCol w:w="2222"/>
        <w:gridCol w:w="2257"/>
        <w:gridCol w:w="1961"/>
      </w:tblGrid>
      <w:tr w:rsidR="002B179B" w:rsidRPr="00D8029B" w14:paraId="7AC8EED6" w14:textId="77777777" w:rsidTr="00813EFF">
        <w:trPr>
          <w:trHeight w:val="425"/>
        </w:trPr>
        <w:tc>
          <w:tcPr>
            <w:tcW w:w="5070" w:type="dxa"/>
            <w:gridSpan w:val="2"/>
            <w:shd w:val="clear" w:color="auto" w:fill="D9D9D9"/>
            <w:vAlign w:val="center"/>
          </w:tcPr>
          <w:p w14:paraId="6EAA0FD5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Prueba de evaluación</w:t>
            </w:r>
          </w:p>
        </w:tc>
        <w:tc>
          <w:tcPr>
            <w:tcW w:w="2283" w:type="dxa"/>
            <w:shd w:val="clear" w:color="auto" w:fill="D9D9D9"/>
            <w:vAlign w:val="center"/>
          </w:tcPr>
          <w:p w14:paraId="0D2E63E8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Fecha</w:t>
            </w:r>
          </w:p>
        </w:tc>
        <w:tc>
          <w:tcPr>
            <w:tcW w:w="2001" w:type="dxa"/>
            <w:shd w:val="clear" w:color="auto" w:fill="auto"/>
            <w:vAlign w:val="center"/>
          </w:tcPr>
          <w:p w14:paraId="47BB62C5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D8029B" w14:paraId="5EA60DE9" w14:textId="77777777" w:rsidTr="00813EFF">
        <w:trPr>
          <w:trHeight w:val="425"/>
        </w:trPr>
        <w:tc>
          <w:tcPr>
            <w:tcW w:w="2802" w:type="dxa"/>
            <w:shd w:val="clear" w:color="auto" w:fill="D9D9D9"/>
            <w:vAlign w:val="center"/>
          </w:tcPr>
          <w:p w14:paraId="097F8EB1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Nombre y apellidos</w:t>
            </w:r>
          </w:p>
        </w:tc>
        <w:tc>
          <w:tcPr>
            <w:tcW w:w="6552" w:type="dxa"/>
            <w:gridSpan w:val="3"/>
            <w:shd w:val="clear" w:color="auto" w:fill="auto"/>
            <w:vAlign w:val="center"/>
          </w:tcPr>
          <w:p w14:paraId="7D91D505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D8029B" w14:paraId="15F18D7E" w14:textId="77777777" w:rsidTr="00813EFF">
        <w:trPr>
          <w:trHeight w:val="425"/>
        </w:trPr>
        <w:tc>
          <w:tcPr>
            <w:tcW w:w="2802" w:type="dxa"/>
            <w:shd w:val="clear" w:color="auto" w:fill="D9D9D9"/>
            <w:vAlign w:val="center"/>
          </w:tcPr>
          <w:p w14:paraId="23708F78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Curso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03CB0AF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2283" w:type="dxa"/>
            <w:shd w:val="clear" w:color="auto" w:fill="D9D9D9"/>
            <w:vAlign w:val="center"/>
          </w:tcPr>
          <w:p w14:paraId="2352E4FF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Grupo</w:t>
            </w:r>
          </w:p>
        </w:tc>
        <w:tc>
          <w:tcPr>
            <w:tcW w:w="2001" w:type="dxa"/>
            <w:shd w:val="clear" w:color="auto" w:fill="auto"/>
            <w:vAlign w:val="center"/>
          </w:tcPr>
          <w:p w14:paraId="3E27BFB0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</w:tbl>
    <w:p w14:paraId="7EE55289" w14:textId="77777777" w:rsidR="0098651A" w:rsidRPr="00D8029B" w:rsidRDefault="0098651A" w:rsidP="0098651A">
      <w:pPr>
        <w:pStyle w:val="AAActividadespreguntaPDSolucionarioyactividades"/>
        <w:ind w:left="0" w:firstLine="0"/>
        <w:rPr>
          <w:rStyle w:val="frutiger65bold"/>
          <w:rFonts w:ascii="Times New Roman" w:hAnsi="Times New Roman" w:cs="Times New Roman"/>
          <w:b/>
          <w:bCs/>
        </w:rPr>
      </w:pPr>
    </w:p>
    <w:p w14:paraId="2094414E" w14:textId="34E9F551" w:rsidR="00514008" w:rsidRPr="00514008" w:rsidRDefault="00514008" w:rsidP="00514008">
      <w:pPr>
        <w:pStyle w:val="pregunta"/>
        <w:ind w:left="284"/>
      </w:pPr>
      <w:r w:rsidRPr="00514008">
        <w:t>1.</w:t>
      </w:r>
      <w:r w:rsidRPr="00514008">
        <w:tab/>
      </w:r>
      <w:r w:rsidRPr="00514008">
        <w:t xml:space="preserve">Lee el siguiente texto y responde a las preguntas: </w:t>
      </w:r>
      <w:r w:rsidRPr="00514008">
        <w:rPr>
          <w:shd w:val="clear" w:color="auto" w:fill="D0CECE" w:themeFill="background2" w:themeFillShade="E6"/>
        </w:rPr>
        <w:t>[B3: 25]</w:t>
      </w:r>
    </w:p>
    <w:p w14:paraId="2DE82D4C" w14:textId="46623A09" w:rsidR="00514008" w:rsidRPr="00514008" w:rsidRDefault="00514008" w:rsidP="00514008">
      <w:pPr>
        <w:pStyle w:val="txtliterario"/>
      </w:pPr>
      <w:r w:rsidRPr="00514008">
        <w:t>«La Edad Media no conoce la vejez tal como se concibe hoy en día. Aparte del ingreso en un monasterio, no existe otro</w:t>
      </w:r>
      <w:r>
        <w:t xml:space="preserve"> </w:t>
      </w:r>
      <w:r w:rsidRPr="00514008">
        <w:t>medio de “jubilación”. Cada cual es, hasta su muerte, un adulto que debe, salvo imposibilidad física, ejercer la plenitud</w:t>
      </w:r>
      <w:r>
        <w:t xml:space="preserve"> </w:t>
      </w:r>
      <w:r w:rsidRPr="00514008">
        <w:t>de sus actividades. Hombres de setenta a ochenta años toman parte aún en las tareas del campo, en las batallas, en las</w:t>
      </w:r>
      <w:r>
        <w:t xml:space="preserve"> </w:t>
      </w:r>
      <w:r w:rsidRPr="00514008">
        <w:t>lejanas peregrinaciones o en el ejercicio del poder político. Además, la población no muere tan joven como podría creerse.</w:t>
      </w:r>
    </w:p>
    <w:p w14:paraId="3F1E7A6D" w14:textId="77777777" w:rsidR="00514008" w:rsidRPr="00514008" w:rsidRDefault="00514008" w:rsidP="00514008">
      <w:pPr>
        <w:pStyle w:val="txtliterario"/>
      </w:pPr>
      <w:r w:rsidRPr="00514008">
        <w:t>En efecto, si la esperanza de vida se fija entre los 30 y los 35 años […] ello es debido sobre todo a la gran mortalidad</w:t>
      </w:r>
    </w:p>
    <w:p w14:paraId="17BAC395" w14:textId="08D1D18B" w:rsidR="00514008" w:rsidRPr="00514008" w:rsidRDefault="00514008" w:rsidP="00514008">
      <w:pPr>
        <w:pStyle w:val="txtliterario"/>
      </w:pPr>
      <w:r w:rsidRPr="00514008">
        <w:t>infantil: la tercera parte de los recién nacidos no supera los 5 años, […] sobre 1000 niños nacidos en un mismo año, 650</w:t>
      </w:r>
      <w:r>
        <w:t xml:space="preserve"> </w:t>
      </w:r>
      <w:r w:rsidRPr="00514008">
        <w:t>debían alcanzar la edad de 10 años, 550 la edad de 30 años, 300 la edad de 50 años y 75 la edad de 70 años. […] Por</w:t>
      </w:r>
      <w:r>
        <w:t xml:space="preserve"> </w:t>
      </w:r>
      <w:r w:rsidRPr="00514008">
        <w:t>desgracia, todos los ejemplos han sido tomados de entre las casas dinásticas y los altos prelados, ya que son los únicos</w:t>
      </w:r>
      <w:r>
        <w:t xml:space="preserve"> </w:t>
      </w:r>
      <w:r w:rsidRPr="00514008">
        <w:t>personajes de los que conocemos las fechas de nacimiento y muerte».</w:t>
      </w:r>
    </w:p>
    <w:p w14:paraId="72EDF275" w14:textId="096DE0B4" w:rsidR="00514008" w:rsidRPr="00514008" w:rsidRDefault="00514008" w:rsidP="00514008">
      <w:pPr>
        <w:pStyle w:val="pregunta"/>
        <w:ind w:left="567"/>
      </w:pPr>
      <w:r w:rsidRPr="00514008">
        <w:t>a)</w:t>
      </w:r>
      <w:r>
        <w:tab/>
      </w:r>
      <w:r w:rsidRPr="00514008">
        <w:t>Establece las diferencias que existen entre la vida de las personas ancianas en la época medieval y la actual.</w:t>
      </w:r>
    </w:p>
    <w:p w14:paraId="2D7B6FB6" w14:textId="7290EC76" w:rsidR="00514008" w:rsidRPr="00514008" w:rsidRDefault="00514008" w:rsidP="00514008">
      <w:pPr>
        <w:pStyle w:val="pregunta"/>
        <w:ind w:left="567"/>
      </w:pPr>
      <w:r w:rsidRPr="00514008">
        <w:t>b)</w:t>
      </w:r>
      <w:r>
        <w:tab/>
      </w:r>
      <w:r w:rsidRPr="00514008">
        <w:t>¿Por qué crees que los ancianos tenían que trabajar hasta el momento de su muerte?</w:t>
      </w:r>
    </w:p>
    <w:p w14:paraId="737960AC" w14:textId="4EC4FB46" w:rsidR="00514008" w:rsidRDefault="00514008" w:rsidP="00514008">
      <w:pPr>
        <w:pStyle w:val="pregunta"/>
        <w:ind w:left="567"/>
      </w:pPr>
      <w:r w:rsidRPr="00514008">
        <w:t>c)</w:t>
      </w:r>
      <w:r>
        <w:tab/>
      </w:r>
      <w:r w:rsidRPr="00514008">
        <w:t>¿Crees que este texto es representativo de toda la sociedad o solo de una parte? ¿Por qué?</w:t>
      </w:r>
    </w:p>
    <w:p w14:paraId="1CBCC311" w14:textId="796FBEE6" w:rsidR="00514008" w:rsidRPr="00514008" w:rsidRDefault="00514008" w:rsidP="00514008">
      <w:pPr>
        <w:pStyle w:val="pregunta"/>
        <w:ind w:left="284"/>
      </w:pPr>
      <w:r w:rsidRPr="00514008">
        <w:t>2.</w:t>
      </w:r>
      <w:r>
        <w:tab/>
      </w:r>
      <w:r w:rsidRPr="00514008">
        <w:t>Explica qué era el vasallaje y la servidumbre. ¿Qué obligaciones tenían los vasallos hacia su señor? ¿Y los</w:t>
      </w:r>
      <w:r>
        <w:t xml:space="preserve"> </w:t>
      </w:r>
      <w:r w:rsidRPr="00514008">
        <w:t xml:space="preserve">siervos? </w:t>
      </w:r>
      <w:r w:rsidRPr="00514008">
        <w:rPr>
          <w:shd w:val="clear" w:color="auto" w:fill="D0CECE" w:themeFill="background2" w:themeFillShade="E6"/>
        </w:rPr>
        <w:t>[B3: 26]</w:t>
      </w:r>
    </w:p>
    <w:p w14:paraId="037BA7C0" w14:textId="7B716152" w:rsidR="00514008" w:rsidRDefault="00514008" w:rsidP="00514008">
      <w:pPr>
        <w:pStyle w:val="pregunta"/>
        <w:ind w:left="284"/>
        <w:rPr>
          <w:shd w:val="clear" w:color="auto" w:fill="D0CECE" w:themeFill="background2" w:themeFillShade="E6"/>
        </w:rPr>
      </w:pPr>
      <w:r w:rsidRPr="00514008">
        <w:t>3.</w:t>
      </w:r>
      <w:r>
        <w:tab/>
      </w:r>
      <w:r w:rsidRPr="00514008">
        <w:t xml:space="preserve">Completa la pirámide de la sociedad feudal. ¿Cuáles eran las funciones de cada grupo social? </w:t>
      </w:r>
      <w:r w:rsidRPr="00514008">
        <w:rPr>
          <w:shd w:val="clear" w:color="auto" w:fill="D0CECE" w:themeFill="background2" w:themeFillShade="E6"/>
        </w:rPr>
        <w:t>[B3: 26]</w:t>
      </w:r>
    </w:p>
    <w:p w14:paraId="47AF9321" w14:textId="2B62F277" w:rsidR="00514008" w:rsidRDefault="00514008" w:rsidP="00514008">
      <w:pPr>
        <w:pStyle w:val="pregunta"/>
        <w:ind w:left="284"/>
        <w:jc w:val="center"/>
      </w:pPr>
      <w:r>
        <w:rPr>
          <w:noProof/>
        </w:rPr>
        <w:drawing>
          <wp:inline distT="0" distB="0" distL="0" distR="0" wp14:anchorId="0DFC794E" wp14:editId="512A3F50">
            <wp:extent cx="4672096" cy="3994150"/>
            <wp:effectExtent l="0" t="0" r="1905" b="0"/>
            <wp:docPr id="4" name="Imagen 4" descr="Una caricatura de una person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Una caricatura de una persona&#10;&#10;Descripción generada automáticamente con confianza baja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78076" cy="399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DFB4E" w14:textId="77777777" w:rsidR="00514008" w:rsidRDefault="00514008" w:rsidP="00514008">
      <w:pPr>
        <w:pStyle w:val="pregunta"/>
        <w:ind w:left="284"/>
      </w:pPr>
    </w:p>
    <w:p w14:paraId="0309D6BB" w14:textId="77777777" w:rsidR="00514008" w:rsidRDefault="00514008" w:rsidP="00514008">
      <w:pPr>
        <w:pStyle w:val="pregunta"/>
        <w:ind w:left="284"/>
      </w:pPr>
    </w:p>
    <w:p w14:paraId="68BC0722" w14:textId="2B7F7C2B" w:rsidR="00514008" w:rsidRDefault="00514008" w:rsidP="00514008">
      <w:pPr>
        <w:pStyle w:val="pregunta"/>
        <w:ind w:left="284"/>
        <w:rPr>
          <w:shd w:val="clear" w:color="auto" w:fill="D0CECE" w:themeFill="background2" w:themeFillShade="E6"/>
        </w:rPr>
      </w:pPr>
      <w:r w:rsidRPr="00514008">
        <w:lastRenderedPageBreak/>
        <w:t>4.</w:t>
      </w:r>
      <w:r>
        <w:tab/>
      </w:r>
      <w:r w:rsidRPr="00514008">
        <w:t xml:space="preserve">Señala las partes de esta planta de iglesia románica: </w:t>
      </w:r>
      <w:r w:rsidRPr="00514008">
        <w:rPr>
          <w:shd w:val="clear" w:color="auto" w:fill="D0CECE" w:themeFill="background2" w:themeFillShade="E6"/>
        </w:rPr>
        <w:t>[B3: 29]</w:t>
      </w:r>
    </w:p>
    <w:p w14:paraId="54CB509B" w14:textId="45C91F9D" w:rsidR="00514008" w:rsidRDefault="00514008" w:rsidP="00514008">
      <w:pPr>
        <w:pStyle w:val="pregunta"/>
        <w:ind w:left="284"/>
        <w:jc w:val="center"/>
        <w:rPr>
          <w:shd w:val="clear" w:color="auto" w:fill="D0CECE" w:themeFill="background2" w:themeFillShade="E6"/>
        </w:rPr>
      </w:pPr>
      <w:r>
        <w:rPr>
          <w:noProof/>
          <w:shd w:val="clear" w:color="auto" w:fill="D0CECE" w:themeFill="background2" w:themeFillShade="E6"/>
        </w:rPr>
        <w:drawing>
          <wp:inline distT="0" distB="0" distL="0" distR="0" wp14:anchorId="4FCEAB4B" wp14:editId="11C732D0">
            <wp:extent cx="3232150" cy="2095659"/>
            <wp:effectExtent l="0" t="0" r="0" b="0"/>
            <wp:docPr id="5" name="Imagen 5" descr="Diagrama, Dibujo de ingenierí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Diagrama, Dibujo de ingeniería&#10;&#10;Descripción generada automá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62955" cy="211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A9924" w14:textId="05899EE5" w:rsidR="00514008" w:rsidRPr="00514008" w:rsidRDefault="00514008" w:rsidP="00514008">
      <w:pPr>
        <w:pStyle w:val="pregunta"/>
        <w:ind w:left="567"/>
      </w:pPr>
      <w:r w:rsidRPr="00514008">
        <w:t>1)</w:t>
      </w:r>
      <w:r>
        <w:t xml:space="preserve"> ____________________</w:t>
      </w:r>
    </w:p>
    <w:p w14:paraId="6481C23B" w14:textId="2754CE70" w:rsidR="00514008" w:rsidRPr="00514008" w:rsidRDefault="00514008" w:rsidP="00514008">
      <w:pPr>
        <w:pStyle w:val="pregunta"/>
        <w:ind w:left="567"/>
        <w:rPr>
          <w:b w:val="0"/>
          <w:bCs w:val="0"/>
        </w:rPr>
      </w:pPr>
      <w:r w:rsidRPr="00514008">
        <w:t>2) ____________________</w:t>
      </w:r>
    </w:p>
    <w:p w14:paraId="61054E90" w14:textId="1E1286F5" w:rsidR="00514008" w:rsidRPr="00514008" w:rsidRDefault="00514008" w:rsidP="00514008">
      <w:pPr>
        <w:pStyle w:val="pregunta"/>
        <w:ind w:left="567"/>
      </w:pPr>
      <w:r w:rsidRPr="00514008">
        <w:t>3) ____________________</w:t>
      </w:r>
    </w:p>
    <w:p w14:paraId="23A3D131" w14:textId="173ECFDB" w:rsidR="00514008" w:rsidRPr="00514008" w:rsidRDefault="00514008" w:rsidP="00514008">
      <w:pPr>
        <w:pStyle w:val="pregunta"/>
        <w:ind w:left="567"/>
      </w:pPr>
      <w:r w:rsidRPr="00514008">
        <w:t>4) ____________________</w:t>
      </w:r>
    </w:p>
    <w:p w14:paraId="5E9D0756" w14:textId="5FB8B842" w:rsidR="00514008" w:rsidRPr="00514008" w:rsidRDefault="00514008" w:rsidP="00514008">
      <w:pPr>
        <w:pStyle w:val="pregunta"/>
        <w:ind w:left="567"/>
      </w:pPr>
      <w:r w:rsidRPr="00514008">
        <w:t>5) ____________________</w:t>
      </w:r>
    </w:p>
    <w:p w14:paraId="492F5378" w14:textId="4C81A28E" w:rsidR="00514008" w:rsidRPr="00514008" w:rsidRDefault="00514008" w:rsidP="00514008">
      <w:pPr>
        <w:pStyle w:val="pregunta"/>
        <w:ind w:left="567"/>
      </w:pPr>
      <w:r w:rsidRPr="00514008">
        <w:t>6) ____________________</w:t>
      </w:r>
    </w:p>
    <w:p w14:paraId="0ABBEB15" w14:textId="2445EE9D" w:rsidR="00514008" w:rsidRPr="00514008" w:rsidRDefault="00514008" w:rsidP="00514008">
      <w:pPr>
        <w:pStyle w:val="pregunta"/>
        <w:ind w:left="567"/>
      </w:pPr>
      <w:r w:rsidRPr="00514008">
        <w:t>7) ____________________</w:t>
      </w:r>
    </w:p>
    <w:p w14:paraId="270ED63A" w14:textId="682A0213" w:rsidR="00514008" w:rsidRDefault="00514008" w:rsidP="00514008">
      <w:pPr>
        <w:pStyle w:val="pregunta"/>
        <w:ind w:left="284" w:hanging="284"/>
        <w:rPr>
          <w:shd w:val="clear" w:color="auto" w:fill="D0CECE" w:themeFill="background2" w:themeFillShade="E6"/>
        </w:rPr>
      </w:pPr>
      <w:r w:rsidRPr="00514008">
        <w:t>5.</w:t>
      </w:r>
      <w:r>
        <w:tab/>
      </w:r>
      <w:r w:rsidRPr="00514008">
        <w:t xml:space="preserve">Comenta las características de la pintura románica relacionadas con esta imagen: </w:t>
      </w:r>
      <w:r w:rsidRPr="00514008">
        <w:rPr>
          <w:shd w:val="clear" w:color="auto" w:fill="D0CECE" w:themeFill="background2" w:themeFillShade="E6"/>
        </w:rPr>
        <w:t>[B3: 29]</w:t>
      </w:r>
    </w:p>
    <w:p w14:paraId="2E9E84B8" w14:textId="640C75FC" w:rsidR="00514008" w:rsidRPr="00514008" w:rsidRDefault="00514008" w:rsidP="00514008">
      <w:pPr>
        <w:pStyle w:val="pregunta"/>
        <w:ind w:left="284" w:hanging="284"/>
        <w:jc w:val="center"/>
      </w:pPr>
      <w:r w:rsidRPr="00514008">
        <w:drawing>
          <wp:inline distT="0" distB="0" distL="0" distR="0" wp14:anchorId="4D172F78" wp14:editId="5A1C0720">
            <wp:extent cx="3479800" cy="4437555"/>
            <wp:effectExtent l="0" t="0" r="0" b="0"/>
            <wp:docPr id="3" name="Imagen 3" descr="Imagen que contiene 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Imagen que contiene Logotipo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04382" cy="4468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4008" w:rsidRPr="00514008" w:rsidSect="006533F3">
      <w:headerReference w:type="default" r:id="rId11"/>
      <w:footerReference w:type="even" r:id="rId12"/>
      <w:footerReference w:type="default" r:id="rId13"/>
      <w:pgSz w:w="11906" w:h="16838"/>
      <w:pgMar w:top="1207" w:right="1417" w:bottom="1417" w:left="1275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95C62A" w14:textId="77777777" w:rsidR="00872E23" w:rsidRDefault="00872E23" w:rsidP="005929DA">
      <w:r>
        <w:separator/>
      </w:r>
    </w:p>
  </w:endnote>
  <w:endnote w:type="continuationSeparator" w:id="0">
    <w:p w14:paraId="05C8F721" w14:textId="77777777" w:rsidR="00872E23" w:rsidRDefault="00872E23" w:rsidP="005929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ITC Giovanni Std Book">
    <w:altName w:val="Calibri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 MT Std">
    <w:panose1 w:val="020B0604020202020204"/>
    <w:charset w:val="4D"/>
    <w:family w:val="roman"/>
    <w:notTrueType/>
    <w:pitch w:val="variable"/>
    <w:sig w:usb0="00000003" w:usb1="00000000" w:usb2="00000000" w:usb3="00000000" w:csb0="00000001" w:csb1="00000000"/>
  </w:font>
  <w:font w:name="AGaramondPro-Regular">
    <w:altName w:val="Adobe Garamond Pro"/>
    <w:panose1 w:val="020B0604020202020204"/>
    <w:charset w:val="4D"/>
    <w:family w:val="roman"/>
    <w:pitch w:val="variable"/>
    <w:sig w:usb0="00000007" w:usb1="00000001" w:usb2="00000000" w:usb3="00000000" w:csb0="00000093" w:csb1="00000000"/>
  </w:font>
  <w:font w:name="AGaramondPro-Bold">
    <w:altName w:val="Calibri"/>
    <w:panose1 w:val="020B0604020202020204"/>
    <w:charset w:val="4D"/>
    <w:family w:val="roman"/>
    <w:notTrueType/>
    <w:pitch w:val="variable"/>
    <w:sig w:usb0="00000007" w:usb1="00000001" w:usb2="00000000" w:usb3="00000000" w:csb0="00000093" w:csb1="00000000"/>
  </w:font>
  <w:font w:name="BentonSans-Regular">
    <w:altName w:val="Calibri"/>
    <w:panose1 w:val="020B0604020202020204"/>
    <w:charset w:val="4D"/>
    <w:family w:val="auto"/>
    <w:pitch w:val="variable"/>
    <w:sig w:usb0="800000AF" w:usb1="5000204A" w:usb2="00000000" w:usb3="00000000" w:csb0="00000001" w:csb1="00000000"/>
  </w:font>
  <w:font w:name="BentonSans-Bold">
    <w:altName w:val="BentonSans Regular"/>
    <w:panose1 w:val="020B0604020202020204"/>
    <w:charset w:val="4D"/>
    <w:family w:val="auto"/>
    <w:pitch w:val="variable"/>
    <w:sig w:usb0="800000AF" w:usb1="5000204A" w:usb2="00000000" w:usb3="00000000" w:csb0="00000001" w:csb1="00000000"/>
  </w:font>
  <w:font w:name="BentonSans-Medium">
    <w:altName w:val="Calibri"/>
    <w:panose1 w:val="020B0604020202020204"/>
    <w:charset w:val="4D"/>
    <w:family w:val="auto"/>
    <w:pitch w:val="variable"/>
    <w:sig w:usb0="800000AF" w:usb1="5000204A" w:usb2="00000000" w:usb3="00000000" w:csb0="00000001" w:csb1="00000000"/>
  </w:font>
  <w:font w:name="AvenirLTStd-Black">
    <w:altName w:val="Calibri"/>
    <w:panose1 w:val="020B0803020203020204"/>
    <w:charset w:val="4D"/>
    <w:family w:val="swiss"/>
    <w:pitch w:val="variable"/>
    <w:sig w:usb0="00000003" w:usb1="00000000" w:usb2="00000000" w:usb3="00000000" w:csb0="00000001" w:csb1="00000000"/>
  </w:font>
  <w:font w:name="HelveticaLTStd-Bold">
    <w:altName w:val="Arial"/>
    <w:panose1 w:val="020B0704020202030204"/>
    <w:charset w:val="4D"/>
    <w:family w:val="swiss"/>
    <w:notTrueType/>
    <w:pitch w:val="variable"/>
    <w:sig w:usb0="00000203" w:usb1="00000000" w:usb2="00000000" w:usb3="00000000" w:csb0="00000005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 Pro">
    <w:panose1 w:val="020B0604020202020204"/>
    <w:charset w:val="00"/>
    <w:family w:val="roman"/>
    <w:notTrueType/>
    <w:pitch w:val="variable"/>
    <w:sig w:usb0="60000287" w:usb1="00000001" w:usb2="00000000" w:usb3="00000000" w:csb0="0000019F" w:csb1="00000000"/>
  </w:font>
  <w:font w:name="BentonSans Bold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 Light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dobe Garamond Pro">
    <w:panose1 w:val="020206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font276">
    <w:altName w:val="Calibri"/>
    <w:panose1 w:val="020B0604020202020204"/>
    <w:charset w:val="01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ex Sans Bold">
    <w:panose1 w:val="020B0604020202020204"/>
    <w:charset w:val="4D"/>
    <w:family w:val="auto"/>
    <w:notTrueType/>
    <w:pitch w:val="variable"/>
    <w:sig w:usb0="800000AF" w:usb1="4000204A" w:usb2="00000000" w:usb3="00000000" w:csb0="0000008B" w:csb1="00000000"/>
  </w:font>
  <w:font w:name="Brandon Grotesque Medium">
    <w:panose1 w:val="020B0604020202020204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Regular">
    <w:panose1 w:val="020B0604020202020204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Bold">
    <w:panose1 w:val="020B0604020202020204"/>
    <w:charset w:val="4D"/>
    <w:family w:val="swiss"/>
    <w:notTrueType/>
    <w:pitch w:val="variable"/>
    <w:sig w:usb0="A000002F" w:usb1="5000205B" w:usb2="00000000" w:usb3="00000000" w:csb0="0000009B" w:csb1="00000000"/>
  </w:font>
  <w:font w:name="Apex Sans Medium">
    <w:panose1 w:val="020B0604020202020204"/>
    <w:charset w:val="4D"/>
    <w:family w:val="auto"/>
    <w:notTrueType/>
    <w:pitch w:val="variable"/>
    <w:sig w:usb0="800000AF" w:usb1="4000204A" w:usb2="00000000" w:usb3="00000000" w:csb0="0000008B" w:csb1="00000000"/>
  </w:font>
  <w:font w:name="Cronos Pro">
    <w:panose1 w:val="020B0604020202020204"/>
    <w:charset w:val="4D"/>
    <w:family w:val="swiss"/>
    <w:notTrueType/>
    <w:pitch w:val="variable"/>
    <w:sig w:usb0="00000007" w:usb1="00000001" w:usb2="00000000" w:usb3="00000000" w:csb0="00000093" w:csb1="00000000"/>
  </w:font>
  <w:font w:name="Frutiger LT Std 45 Light">
    <w:panose1 w:val="020B0703030504020204"/>
    <w:charset w:val="4D"/>
    <w:family w:val="swiss"/>
    <w:notTrueType/>
    <w:pitch w:val="variable"/>
    <w:sig w:usb0="00000003" w:usb1="00000000" w:usb2="00000000" w:usb3="00000000" w:csb0="00000001" w:csb1="00000000"/>
  </w:font>
  <w:font w:name="FrutigerLTStd-BoldCn">
    <w:altName w:val="Cambria"/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Optima LT Std">
    <w:panose1 w:val="020B0502050508020304"/>
    <w:charset w:val="4D"/>
    <w:family w:val="swiss"/>
    <w:notTrueType/>
    <w:pitch w:val="variable"/>
    <w:sig w:usb0="00000003" w:usb1="00000000" w:usb2="00000000" w:usb3="00000000" w:csb0="00000001" w:csb1="00000000"/>
  </w:font>
  <w:font w:name="Frutiger LT Std 47 Light Cn">
    <w:panose1 w:val="020B0406020204020204"/>
    <w:charset w:val="4D"/>
    <w:family w:val="swiss"/>
    <w:notTrueType/>
    <w:pitch w:val="variable"/>
    <w:sig w:usb0="00000003" w:usb1="00000000" w:usb2="00000000" w:usb3="00000000" w:csb0="0000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03C089" w14:textId="77777777" w:rsidR="009552F0" w:rsidRDefault="009552F0" w:rsidP="007D485D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  <w:rFonts w:hint="eastAsia"/>
      </w:rPr>
      <w:fldChar w:fldCharType="begin"/>
    </w:r>
    <w:r w:rsidR="008C2491">
      <w:rPr>
        <w:rStyle w:val="Nmerodepgina"/>
        <w:rFonts w:hint="eastAsia"/>
      </w:rPr>
      <w:instrText>PAGE</w:instrText>
    </w:r>
    <w:r>
      <w:rPr>
        <w:rStyle w:val="Nmerodepgina"/>
        <w:rFonts w:hint="eastAsia"/>
      </w:rPr>
      <w:instrText xml:space="preserve">  </w:instrText>
    </w:r>
    <w:r>
      <w:rPr>
        <w:rStyle w:val="Nmerodepgina"/>
        <w:rFonts w:hint="eastAsia"/>
      </w:rPr>
      <w:fldChar w:fldCharType="end"/>
    </w:r>
  </w:p>
  <w:p w14:paraId="59FE329E" w14:textId="77777777" w:rsidR="009552F0" w:rsidRDefault="009552F0" w:rsidP="005929DA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06C149" w14:textId="77777777" w:rsidR="009552F0" w:rsidRPr="00E815BB" w:rsidRDefault="009552F0" w:rsidP="00F850F0">
    <w:pPr>
      <w:pStyle w:val="Piedepgina"/>
      <w:framePr w:wrap="around" w:vAnchor="text" w:hAnchor="page" w:x="10398" w:y="387"/>
      <w:rPr>
        <w:rStyle w:val="Nmerodepgina"/>
        <w:rFonts w:ascii="Times New Roman MT Std" w:hAnsi="Times New Roman MT Std"/>
        <w:sz w:val="20"/>
        <w:szCs w:val="20"/>
      </w:rPr>
    </w:pPr>
    <w:r w:rsidRPr="00E815BB">
      <w:rPr>
        <w:rStyle w:val="Nmerodepgina"/>
        <w:rFonts w:ascii="Times New Roman MT Std" w:hAnsi="Times New Roman MT Std"/>
        <w:sz w:val="20"/>
        <w:szCs w:val="20"/>
      </w:rPr>
      <w:fldChar w:fldCharType="begin"/>
    </w:r>
    <w:r w:rsidR="008C2491">
      <w:rPr>
        <w:rStyle w:val="Nmerodepgina"/>
        <w:rFonts w:ascii="Times New Roman MT Std" w:hAnsi="Times New Roman MT Std"/>
        <w:sz w:val="20"/>
        <w:szCs w:val="20"/>
      </w:rPr>
      <w:instrText>PAGE</w:instrText>
    </w:r>
    <w:r w:rsidRPr="00E815BB">
      <w:rPr>
        <w:rStyle w:val="Nmerodepgina"/>
        <w:rFonts w:ascii="Times New Roman MT Std" w:hAnsi="Times New Roman MT Std"/>
        <w:sz w:val="20"/>
        <w:szCs w:val="20"/>
      </w:rPr>
      <w:instrText xml:space="preserve">  </w:instrTex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separate"/>
    </w:r>
    <w:r w:rsidR="00552035">
      <w:rPr>
        <w:rStyle w:val="Nmerodepgina"/>
        <w:rFonts w:ascii="Times New Roman MT Std" w:hAnsi="Times New Roman MT Std"/>
        <w:noProof/>
        <w:sz w:val="20"/>
        <w:szCs w:val="20"/>
      </w:rPr>
      <w:t>1</w: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end"/>
    </w:r>
  </w:p>
  <w:p w14:paraId="6F31B574" w14:textId="77777777" w:rsidR="009552F0" w:rsidRPr="00F850F0" w:rsidRDefault="00E10D34" w:rsidP="00F850F0">
    <w:pPr>
      <w:spacing w:before="100" w:beforeAutospacing="1" w:after="100" w:afterAutospacing="1"/>
      <w:rPr>
        <w:rFonts w:ascii="Times New Roman" w:eastAsia="Times New Roman" w:hAnsi="Times New Roman"/>
        <w:lang w:val="es-ES" w:eastAsia="es-ES_tradnl"/>
      </w:rPr>
    </w:pPr>
    <w:r w:rsidRPr="00326ABB">
      <w:rPr>
        <w:rFonts w:ascii="Times New Roman" w:eastAsia="Times New Roman" w:hAnsi="Times New Roman"/>
        <w:noProof/>
        <w:lang w:val="es-ES" w:eastAsia="es-ES_tradnl"/>
      </w:rPr>
      <w:drawing>
        <wp:inline distT="0" distB="0" distL="0" distR="0" wp14:anchorId="6B31F95A" wp14:editId="7737E90E">
          <wp:extent cx="968375" cy="233045"/>
          <wp:effectExtent l="0" t="0" r="0" b="0"/>
          <wp:docPr id="1" name="Imagen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8375" cy="233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9F0AE9" w14:textId="77777777" w:rsidR="00872E23" w:rsidRDefault="00872E23" w:rsidP="005929DA">
      <w:r>
        <w:separator/>
      </w:r>
    </w:p>
  </w:footnote>
  <w:footnote w:type="continuationSeparator" w:id="0">
    <w:p w14:paraId="43622E41" w14:textId="77777777" w:rsidR="00872E23" w:rsidRDefault="00872E23" w:rsidP="005929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7C5C5F" w14:textId="40DF1324" w:rsidR="00A460EB" w:rsidRPr="00F850F0" w:rsidRDefault="006B27F7" w:rsidP="004F58EE">
    <w:pPr>
      <w:pStyle w:val="Encabezado"/>
      <w:tabs>
        <w:tab w:val="clear" w:pos="8504"/>
        <w:tab w:val="left" w:pos="5529"/>
        <w:tab w:val="left" w:pos="7938"/>
      </w:tabs>
      <w:rPr>
        <w:rFonts w:ascii="Times New Roman" w:hAnsi="Times New Roman"/>
        <w:b/>
        <w:bCs/>
        <w:sz w:val="22"/>
        <w:szCs w:val="22"/>
        <w:lang w:val="es-ES"/>
      </w:rPr>
    </w:pPr>
    <w:r>
      <w:rPr>
        <w:rFonts w:ascii="Times New Roman" w:hAnsi="Times New Roman"/>
        <w:b/>
        <w:bCs/>
        <w:sz w:val="22"/>
        <w:szCs w:val="22"/>
        <w:lang w:val="es-ES"/>
      </w:rPr>
      <w:t xml:space="preserve">Unidad </w:t>
    </w:r>
    <w:r w:rsidR="00514008">
      <w:rPr>
        <w:rFonts w:ascii="Times New Roman" w:hAnsi="Times New Roman"/>
        <w:b/>
        <w:bCs/>
        <w:sz w:val="22"/>
        <w:szCs w:val="22"/>
        <w:lang w:val="es-ES"/>
      </w:rPr>
      <w:t>5</w:t>
    </w:r>
    <w:r>
      <w:rPr>
        <w:rFonts w:ascii="Times New Roman" w:hAnsi="Times New Roman"/>
        <w:b/>
        <w:bCs/>
        <w:sz w:val="22"/>
        <w:szCs w:val="22"/>
        <w:lang w:val="es-ES"/>
      </w:rPr>
      <w:t xml:space="preserve">: </w:t>
    </w:r>
    <w:r w:rsidR="007B6411">
      <w:rPr>
        <w:rFonts w:ascii="Times New Roman" w:hAnsi="Times New Roman"/>
        <w:b/>
        <w:bCs/>
        <w:sz w:val="22"/>
        <w:szCs w:val="22"/>
        <w:lang w:val="es-ES"/>
      </w:rPr>
      <w:t xml:space="preserve">El </w:t>
    </w:r>
    <w:r w:rsidR="00514008">
      <w:rPr>
        <w:rFonts w:ascii="Times New Roman" w:hAnsi="Times New Roman"/>
        <w:b/>
        <w:bCs/>
        <w:sz w:val="22"/>
        <w:szCs w:val="22"/>
        <w:lang w:val="es-ES"/>
      </w:rPr>
      <w:t>feudalismo</w:t>
    </w:r>
    <w:r>
      <w:rPr>
        <w:rFonts w:ascii="Times New Roman" w:hAnsi="Times New Roman"/>
        <w:b/>
        <w:bCs/>
        <w:sz w:val="22"/>
        <w:szCs w:val="22"/>
        <w:lang w:val="es-ES"/>
      </w:rPr>
      <w:tab/>
    </w:r>
    <w:r>
      <w:rPr>
        <w:rFonts w:ascii="Times New Roman" w:hAnsi="Times New Roman"/>
        <w:b/>
        <w:bCs/>
        <w:sz w:val="22"/>
        <w:szCs w:val="22"/>
        <w:lang w:val="es-ES"/>
      </w:rPr>
      <w:tab/>
    </w:r>
    <w:r w:rsidR="004F58EE">
      <w:rPr>
        <w:rFonts w:ascii="Times New Roman" w:hAnsi="Times New Roman"/>
        <w:b/>
        <w:bCs/>
        <w:sz w:val="22"/>
        <w:szCs w:val="22"/>
        <w:lang w:val="es-ES"/>
      </w:rPr>
      <w:t xml:space="preserve">                  Geografía e Historia</w:t>
    </w:r>
    <w:r>
      <w:rPr>
        <w:rFonts w:ascii="Times New Roman" w:hAnsi="Times New Roman"/>
        <w:b/>
        <w:bCs/>
        <w:sz w:val="22"/>
        <w:szCs w:val="22"/>
        <w:lang w:val="es-ES"/>
      </w:rPr>
      <w:t xml:space="preserve"> </w:t>
    </w:r>
    <w:r w:rsidR="00733D75">
      <w:rPr>
        <w:rFonts w:ascii="Times New Roman" w:hAnsi="Times New Roman"/>
        <w:b/>
        <w:bCs/>
        <w:sz w:val="22"/>
        <w:szCs w:val="22"/>
        <w:lang w:val="es-ES"/>
      </w:rPr>
      <w:t>2</w:t>
    </w:r>
    <w:r>
      <w:rPr>
        <w:rFonts w:ascii="Times New Roman" w:hAnsi="Times New Roman"/>
        <w:b/>
        <w:bCs/>
        <w:sz w:val="22"/>
        <w:szCs w:val="22"/>
        <w:lang w:val="es-ES"/>
      </w:rPr>
      <w:t xml:space="preserve">º </w:t>
    </w:r>
    <w:r w:rsidR="004F58EE">
      <w:rPr>
        <w:rFonts w:ascii="Times New Roman" w:hAnsi="Times New Roman"/>
        <w:b/>
        <w:bCs/>
        <w:sz w:val="22"/>
        <w:szCs w:val="22"/>
        <w:lang w:val="es-ES"/>
      </w:rPr>
      <w:t>ESO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B704B44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58E4A69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B95A5CF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DA6E366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792E4AD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0094744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180D13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AF6677C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40E22A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CC9AD3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77EAC9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000003"/>
    <w:multiLevelType w:val="multilevel"/>
    <w:tmpl w:val="00000003"/>
    <w:name w:val="WWNum3"/>
    <w:lvl w:ilvl="0">
      <w:start w:val="2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</w:lvl>
  </w:abstractNum>
  <w:abstractNum w:abstractNumId="12" w15:restartNumberingAfterBreak="0">
    <w:nsid w:val="01D85809"/>
    <w:multiLevelType w:val="multilevel"/>
    <w:tmpl w:val="47D4DF2C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A201DEE"/>
    <w:multiLevelType w:val="hybridMultilevel"/>
    <w:tmpl w:val="F60A5E22"/>
    <w:lvl w:ilvl="0" w:tplc="0C0A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4" w15:restartNumberingAfterBreak="0">
    <w:nsid w:val="0B612B3A"/>
    <w:multiLevelType w:val="hybridMultilevel"/>
    <w:tmpl w:val="24B23056"/>
    <w:lvl w:ilvl="0" w:tplc="0C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5" w15:restartNumberingAfterBreak="0">
    <w:nsid w:val="0E6A27AB"/>
    <w:multiLevelType w:val="multilevel"/>
    <w:tmpl w:val="7908CA8C"/>
    <w:lvl w:ilvl="0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0345710"/>
    <w:multiLevelType w:val="hybridMultilevel"/>
    <w:tmpl w:val="CD8C1486"/>
    <w:lvl w:ilvl="0" w:tplc="040A000F">
      <w:start w:val="1"/>
      <w:numFmt w:val="decimal"/>
      <w:lvlText w:val="%1."/>
      <w:lvlJc w:val="left"/>
      <w:pPr>
        <w:ind w:left="702" w:hanging="360"/>
      </w:pPr>
      <w:rPr>
        <w:rFonts w:hint="default"/>
      </w:rPr>
    </w:lvl>
    <w:lvl w:ilvl="1" w:tplc="0C0A0017">
      <w:start w:val="1"/>
      <w:numFmt w:val="lowerLetter"/>
      <w:lvlText w:val="%2)"/>
      <w:lvlJc w:val="left"/>
      <w:pPr>
        <w:ind w:left="1422" w:hanging="360"/>
      </w:pPr>
    </w:lvl>
    <w:lvl w:ilvl="2" w:tplc="0C0A0011">
      <w:start w:val="1"/>
      <w:numFmt w:val="decimal"/>
      <w:lvlText w:val="%3)"/>
      <w:lvlJc w:val="left"/>
      <w:pPr>
        <w:ind w:left="2322" w:hanging="360"/>
      </w:pPr>
    </w:lvl>
    <w:lvl w:ilvl="3" w:tplc="040A000F" w:tentative="1">
      <w:start w:val="1"/>
      <w:numFmt w:val="decimal"/>
      <w:lvlText w:val="%4."/>
      <w:lvlJc w:val="left"/>
      <w:pPr>
        <w:ind w:left="2862" w:hanging="360"/>
      </w:pPr>
    </w:lvl>
    <w:lvl w:ilvl="4" w:tplc="040A0019" w:tentative="1">
      <w:start w:val="1"/>
      <w:numFmt w:val="lowerLetter"/>
      <w:lvlText w:val="%5."/>
      <w:lvlJc w:val="left"/>
      <w:pPr>
        <w:ind w:left="3582" w:hanging="360"/>
      </w:pPr>
    </w:lvl>
    <w:lvl w:ilvl="5" w:tplc="040A001B" w:tentative="1">
      <w:start w:val="1"/>
      <w:numFmt w:val="lowerRoman"/>
      <w:lvlText w:val="%6."/>
      <w:lvlJc w:val="right"/>
      <w:pPr>
        <w:ind w:left="4302" w:hanging="180"/>
      </w:pPr>
    </w:lvl>
    <w:lvl w:ilvl="6" w:tplc="040A000F" w:tentative="1">
      <w:start w:val="1"/>
      <w:numFmt w:val="decimal"/>
      <w:lvlText w:val="%7."/>
      <w:lvlJc w:val="left"/>
      <w:pPr>
        <w:ind w:left="5022" w:hanging="360"/>
      </w:pPr>
    </w:lvl>
    <w:lvl w:ilvl="7" w:tplc="040A0019" w:tentative="1">
      <w:start w:val="1"/>
      <w:numFmt w:val="lowerLetter"/>
      <w:lvlText w:val="%8."/>
      <w:lvlJc w:val="left"/>
      <w:pPr>
        <w:ind w:left="5742" w:hanging="360"/>
      </w:pPr>
    </w:lvl>
    <w:lvl w:ilvl="8" w:tplc="040A001B" w:tentative="1">
      <w:start w:val="1"/>
      <w:numFmt w:val="lowerRoman"/>
      <w:lvlText w:val="%9."/>
      <w:lvlJc w:val="right"/>
      <w:pPr>
        <w:ind w:left="6462" w:hanging="180"/>
      </w:pPr>
    </w:lvl>
  </w:abstractNum>
  <w:abstractNum w:abstractNumId="17" w15:restartNumberingAfterBreak="0">
    <w:nsid w:val="117D1B4A"/>
    <w:multiLevelType w:val="hybridMultilevel"/>
    <w:tmpl w:val="AEE4FB3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18" w15:restartNumberingAfterBreak="0">
    <w:nsid w:val="11E12416"/>
    <w:multiLevelType w:val="hybridMultilevel"/>
    <w:tmpl w:val="4ED6D11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19" w15:restartNumberingAfterBreak="0">
    <w:nsid w:val="1B151F47"/>
    <w:multiLevelType w:val="hybridMultilevel"/>
    <w:tmpl w:val="4ACC0CCA"/>
    <w:lvl w:ilvl="0" w:tplc="C3AAF90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140" w:hanging="360"/>
      </w:pPr>
    </w:lvl>
    <w:lvl w:ilvl="2" w:tplc="040A001B" w:tentative="1">
      <w:start w:val="1"/>
      <w:numFmt w:val="lowerRoman"/>
      <w:lvlText w:val="%3."/>
      <w:lvlJc w:val="right"/>
      <w:pPr>
        <w:ind w:left="1860" w:hanging="180"/>
      </w:pPr>
    </w:lvl>
    <w:lvl w:ilvl="3" w:tplc="040A000F" w:tentative="1">
      <w:start w:val="1"/>
      <w:numFmt w:val="decimal"/>
      <w:lvlText w:val="%4."/>
      <w:lvlJc w:val="left"/>
      <w:pPr>
        <w:ind w:left="2580" w:hanging="360"/>
      </w:pPr>
    </w:lvl>
    <w:lvl w:ilvl="4" w:tplc="040A0019" w:tentative="1">
      <w:start w:val="1"/>
      <w:numFmt w:val="lowerLetter"/>
      <w:lvlText w:val="%5."/>
      <w:lvlJc w:val="left"/>
      <w:pPr>
        <w:ind w:left="3300" w:hanging="360"/>
      </w:pPr>
    </w:lvl>
    <w:lvl w:ilvl="5" w:tplc="040A001B" w:tentative="1">
      <w:start w:val="1"/>
      <w:numFmt w:val="lowerRoman"/>
      <w:lvlText w:val="%6."/>
      <w:lvlJc w:val="right"/>
      <w:pPr>
        <w:ind w:left="4020" w:hanging="180"/>
      </w:pPr>
    </w:lvl>
    <w:lvl w:ilvl="6" w:tplc="040A000F" w:tentative="1">
      <w:start w:val="1"/>
      <w:numFmt w:val="decimal"/>
      <w:lvlText w:val="%7."/>
      <w:lvlJc w:val="left"/>
      <w:pPr>
        <w:ind w:left="4740" w:hanging="360"/>
      </w:pPr>
    </w:lvl>
    <w:lvl w:ilvl="7" w:tplc="040A0019" w:tentative="1">
      <w:start w:val="1"/>
      <w:numFmt w:val="lowerLetter"/>
      <w:lvlText w:val="%8."/>
      <w:lvlJc w:val="left"/>
      <w:pPr>
        <w:ind w:left="5460" w:hanging="360"/>
      </w:pPr>
    </w:lvl>
    <w:lvl w:ilvl="8" w:tplc="04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0" w15:restartNumberingAfterBreak="0">
    <w:nsid w:val="235C3943"/>
    <w:multiLevelType w:val="multilevel"/>
    <w:tmpl w:val="1E760AC6"/>
    <w:lvl w:ilvl="0">
      <w:start w:val="1"/>
      <w:numFmt w:val="bullet"/>
      <w:lvlText w:val=""/>
      <w:lvlJc w:val="left"/>
      <w:pPr>
        <w:ind w:left="170" w:hanging="17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B74A85"/>
    <w:multiLevelType w:val="hybridMultilevel"/>
    <w:tmpl w:val="3E883FE4"/>
    <w:lvl w:ilvl="0" w:tplc="0C0A000F">
      <w:start w:val="1"/>
      <w:numFmt w:val="decimal"/>
      <w:lvlText w:val="%1."/>
      <w:lvlJc w:val="left"/>
      <w:pPr>
        <w:ind w:left="2148" w:hanging="360"/>
      </w:pPr>
    </w:lvl>
    <w:lvl w:ilvl="1" w:tplc="0C0A0019" w:tentative="1">
      <w:start w:val="1"/>
      <w:numFmt w:val="lowerLetter"/>
      <w:lvlText w:val="%2."/>
      <w:lvlJc w:val="left"/>
      <w:pPr>
        <w:ind w:left="2868" w:hanging="360"/>
      </w:pPr>
    </w:lvl>
    <w:lvl w:ilvl="2" w:tplc="0C0A001B" w:tentative="1">
      <w:start w:val="1"/>
      <w:numFmt w:val="lowerRoman"/>
      <w:lvlText w:val="%3."/>
      <w:lvlJc w:val="right"/>
      <w:pPr>
        <w:ind w:left="3588" w:hanging="180"/>
      </w:pPr>
    </w:lvl>
    <w:lvl w:ilvl="3" w:tplc="0C0A000F" w:tentative="1">
      <w:start w:val="1"/>
      <w:numFmt w:val="decimal"/>
      <w:lvlText w:val="%4."/>
      <w:lvlJc w:val="left"/>
      <w:pPr>
        <w:ind w:left="4308" w:hanging="360"/>
      </w:pPr>
    </w:lvl>
    <w:lvl w:ilvl="4" w:tplc="0C0A0019" w:tentative="1">
      <w:start w:val="1"/>
      <w:numFmt w:val="lowerLetter"/>
      <w:lvlText w:val="%5."/>
      <w:lvlJc w:val="left"/>
      <w:pPr>
        <w:ind w:left="5028" w:hanging="360"/>
      </w:pPr>
    </w:lvl>
    <w:lvl w:ilvl="5" w:tplc="0C0A001B" w:tentative="1">
      <w:start w:val="1"/>
      <w:numFmt w:val="lowerRoman"/>
      <w:lvlText w:val="%6."/>
      <w:lvlJc w:val="right"/>
      <w:pPr>
        <w:ind w:left="5748" w:hanging="180"/>
      </w:pPr>
    </w:lvl>
    <w:lvl w:ilvl="6" w:tplc="0C0A000F" w:tentative="1">
      <w:start w:val="1"/>
      <w:numFmt w:val="decimal"/>
      <w:lvlText w:val="%7."/>
      <w:lvlJc w:val="left"/>
      <w:pPr>
        <w:ind w:left="6468" w:hanging="360"/>
      </w:pPr>
    </w:lvl>
    <w:lvl w:ilvl="7" w:tplc="0C0A0019" w:tentative="1">
      <w:start w:val="1"/>
      <w:numFmt w:val="lowerLetter"/>
      <w:lvlText w:val="%8."/>
      <w:lvlJc w:val="left"/>
      <w:pPr>
        <w:ind w:left="7188" w:hanging="360"/>
      </w:pPr>
    </w:lvl>
    <w:lvl w:ilvl="8" w:tplc="0C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22" w15:restartNumberingAfterBreak="0">
    <w:nsid w:val="25C36001"/>
    <w:multiLevelType w:val="hybridMultilevel"/>
    <w:tmpl w:val="7EDE9CB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C14329C"/>
    <w:multiLevelType w:val="multilevel"/>
    <w:tmpl w:val="434ABD08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D5316CE"/>
    <w:multiLevelType w:val="hybridMultilevel"/>
    <w:tmpl w:val="C63C71BC"/>
    <w:lvl w:ilvl="0" w:tplc="9C84EF7A">
      <w:start w:val="1"/>
      <w:numFmt w:val="bullet"/>
      <w:pStyle w:val="00TEXTOCUADRATINTABLA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E400A5A"/>
    <w:multiLevelType w:val="hybridMultilevel"/>
    <w:tmpl w:val="AF328D4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26" w15:restartNumberingAfterBreak="0">
    <w:nsid w:val="304B61A3"/>
    <w:multiLevelType w:val="hybridMultilevel"/>
    <w:tmpl w:val="C68C6D9E"/>
    <w:lvl w:ilvl="0" w:tplc="D3B6AE4A">
      <w:start w:val="3"/>
      <w:numFmt w:val="bullet"/>
      <w:lvlText w:val="-"/>
      <w:lvlJc w:val="left"/>
      <w:pPr>
        <w:ind w:left="1080" w:hanging="360"/>
      </w:pPr>
      <w:rPr>
        <w:rFonts w:ascii="Times New Roman" w:eastAsia="MS Mincho" w:hAnsi="Times New Roman" w:cs="Times New Roman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326A4CE1"/>
    <w:multiLevelType w:val="hybridMultilevel"/>
    <w:tmpl w:val="C8B2DE16"/>
    <w:lvl w:ilvl="0" w:tplc="E70443EC">
      <w:start w:val="1"/>
      <w:numFmt w:val="decimal"/>
      <w:pStyle w:val="Rpregunta"/>
      <w:lvlText w:val="%1."/>
      <w:lvlJc w:val="left"/>
      <w:pPr>
        <w:ind w:left="360" w:hanging="360"/>
      </w:pPr>
    </w:lvl>
    <w:lvl w:ilvl="1" w:tplc="C2CCBEDE">
      <w:start w:val="1"/>
      <w:numFmt w:val="lowerLetter"/>
      <w:pStyle w:val="Rpregunta2"/>
      <w:lvlText w:val="%2."/>
      <w:lvlJc w:val="left"/>
      <w:pPr>
        <w:ind w:left="1080" w:hanging="360"/>
      </w:pPr>
    </w:lvl>
    <w:lvl w:ilvl="2" w:tplc="834ECF96">
      <w:start w:val="1"/>
      <w:numFmt w:val="decimal"/>
      <w:pStyle w:val="Rpregunta3"/>
      <w:lvlText w:val="%3)"/>
      <w:lvlJc w:val="left"/>
      <w:pPr>
        <w:ind w:left="1980" w:hanging="360"/>
      </w:pPr>
    </w:lvl>
    <w:lvl w:ilvl="3" w:tplc="040A000F" w:tentative="1">
      <w:start w:val="1"/>
      <w:numFmt w:val="decimal"/>
      <w:lvlText w:val="%4."/>
      <w:lvlJc w:val="left"/>
      <w:pPr>
        <w:ind w:left="2520" w:hanging="360"/>
      </w:pPr>
    </w:lvl>
    <w:lvl w:ilvl="4" w:tplc="040A0019" w:tentative="1">
      <w:start w:val="1"/>
      <w:numFmt w:val="lowerLetter"/>
      <w:lvlText w:val="%5."/>
      <w:lvlJc w:val="left"/>
      <w:pPr>
        <w:ind w:left="3240" w:hanging="360"/>
      </w:pPr>
    </w:lvl>
    <w:lvl w:ilvl="5" w:tplc="040A001B" w:tentative="1">
      <w:start w:val="1"/>
      <w:numFmt w:val="lowerRoman"/>
      <w:lvlText w:val="%6."/>
      <w:lvlJc w:val="right"/>
      <w:pPr>
        <w:ind w:left="3960" w:hanging="180"/>
      </w:pPr>
    </w:lvl>
    <w:lvl w:ilvl="6" w:tplc="040A000F" w:tentative="1">
      <w:start w:val="1"/>
      <w:numFmt w:val="decimal"/>
      <w:lvlText w:val="%7."/>
      <w:lvlJc w:val="left"/>
      <w:pPr>
        <w:ind w:left="4680" w:hanging="360"/>
      </w:pPr>
    </w:lvl>
    <w:lvl w:ilvl="7" w:tplc="040A0019" w:tentative="1">
      <w:start w:val="1"/>
      <w:numFmt w:val="lowerLetter"/>
      <w:lvlText w:val="%8."/>
      <w:lvlJc w:val="left"/>
      <w:pPr>
        <w:ind w:left="5400" w:hanging="360"/>
      </w:pPr>
    </w:lvl>
    <w:lvl w:ilvl="8" w:tplc="0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34E1567F"/>
    <w:multiLevelType w:val="hybridMultilevel"/>
    <w:tmpl w:val="949E1D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BF13CDE"/>
    <w:multiLevelType w:val="multilevel"/>
    <w:tmpl w:val="3864B258"/>
    <w:lvl w:ilvl="0">
      <w:start w:val="1"/>
      <w:numFmt w:val="bullet"/>
      <w:lvlText w:val=""/>
      <w:lvlJc w:val="left"/>
      <w:pPr>
        <w:ind w:left="170" w:hanging="17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1552C95"/>
    <w:multiLevelType w:val="hybridMultilevel"/>
    <w:tmpl w:val="228A793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60D1E26"/>
    <w:multiLevelType w:val="hybridMultilevel"/>
    <w:tmpl w:val="ACF84F58"/>
    <w:lvl w:ilvl="0" w:tplc="0C0A0019">
      <w:start w:val="1"/>
      <w:numFmt w:val="lowerLetter"/>
      <w:lvlText w:val="%1.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4DB61535"/>
    <w:multiLevelType w:val="hybridMultilevel"/>
    <w:tmpl w:val="3AE2655C"/>
    <w:lvl w:ilvl="0" w:tplc="D3B6AE4A">
      <w:start w:val="3"/>
      <w:numFmt w:val="bullet"/>
      <w:lvlText w:val="-"/>
      <w:lvlJc w:val="left"/>
      <w:pPr>
        <w:ind w:left="1776" w:hanging="360"/>
      </w:pPr>
      <w:rPr>
        <w:rFonts w:ascii="Times New Roman" w:eastAsia="MS Mincho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3" w15:restartNumberingAfterBreak="0">
    <w:nsid w:val="4DDD4A77"/>
    <w:multiLevelType w:val="hybridMultilevel"/>
    <w:tmpl w:val="D652C5B4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510D1B50"/>
    <w:multiLevelType w:val="hybridMultilevel"/>
    <w:tmpl w:val="CCFEB2A0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71629F4"/>
    <w:multiLevelType w:val="hybridMultilevel"/>
    <w:tmpl w:val="9226314E"/>
    <w:lvl w:ilvl="0" w:tplc="D83032B4">
      <w:start w:val="1"/>
      <w:numFmt w:val="bullet"/>
      <w:pStyle w:val="00BOLICHESINTERIORTABLA2020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36" w15:restartNumberingAfterBreak="0">
    <w:nsid w:val="58B027E1"/>
    <w:multiLevelType w:val="hybridMultilevel"/>
    <w:tmpl w:val="5CA21F4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B214FA8"/>
    <w:multiLevelType w:val="hybridMultilevel"/>
    <w:tmpl w:val="7F741B2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38" w15:restartNumberingAfterBreak="0">
    <w:nsid w:val="5BA647D9"/>
    <w:multiLevelType w:val="hybridMultilevel"/>
    <w:tmpl w:val="2CC28100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50C4BB7"/>
    <w:multiLevelType w:val="hybridMultilevel"/>
    <w:tmpl w:val="43B8590C"/>
    <w:lvl w:ilvl="0" w:tplc="512425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55A6781"/>
    <w:multiLevelType w:val="hybridMultilevel"/>
    <w:tmpl w:val="EB7EC114"/>
    <w:lvl w:ilvl="0" w:tplc="C5143B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AB3246F"/>
    <w:multiLevelType w:val="hybridMultilevel"/>
    <w:tmpl w:val="C29C844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BDB06AD"/>
    <w:multiLevelType w:val="hybridMultilevel"/>
    <w:tmpl w:val="41ACE402"/>
    <w:lvl w:ilvl="0" w:tplc="C2A02F0E">
      <w:start w:val="1"/>
      <w:numFmt w:val="bullet"/>
      <w:pStyle w:val="00TEXTOBOLICHE2020"/>
      <w:lvlText w:val=""/>
      <w:lvlJc w:val="left"/>
      <w:pPr>
        <w:ind w:left="170" w:hanging="170"/>
      </w:pPr>
      <w:rPr>
        <w:rFonts w:ascii="Symbol" w:hAnsi="Symbol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84542D3"/>
    <w:multiLevelType w:val="hybridMultilevel"/>
    <w:tmpl w:val="A4ACD0B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D630C0C"/>
    <w:multiLevelType w:val="hybridMultilevel"/>
    <w:tmpl w:val="1EFE628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ECF1F71"/>
    <w:multiLevelType w:val="hybridMultilevel"/>
    <w:tmpl w:val="B5029E2A"/>
    <w:lvl w:ilvl="0" w:tplc="0C0A0017">
      <w:start w:val="1"/>
      <w:numFmt w:val="lowerLetter"/>
      <w:lvlText w:val="%1)"/>
      <w:lvlJc w:val="left"/>
      <w:pPr>
        <w:ind w:left="1069" w:hanging="360"/>
      </w:pPr>
    </w:lvl>
    <w:lvl w:ilvl="1" w:tplc="040A0019" w:tentative="1">
      <w:start w:val="1"/>
      <w:numFmt w:val="lowerLetter"/>
      <w:lvlText w:val="%2."/>
      <w:lvlJc w:val="left"/>
      <w:pPr>
        <w:ind w:left="1789" w:hanging="360"/>
      </w:pPr>
    </w:lvl>
    <w:lvl w:ilvl="2" w:tplc="040A001B" w:tentative="1">
      <w:start w:val="1"/>
      <w:numFmt w:val="lowerRoman"/>
      <w:lvlText w:val="%3."/>
      <w:lvlJc w:val="right"/>
      <w:pPr>
        <w:ind w:left="2509" w:hanging="180"/>
      </w:pPr>
    </w:lvl>
    <w:lvl w:ilvl="3" w:tplc="040A000F" w:tentative="1">
      <w:start w:val="1"/>
      <w:numFmt w:val="decimal"/>
      <w:lvlText w:val="%4."/>
      <w:lvlJc w:val="left"/>
      <w:pPr>
        <w:ind w:left="3229" w:hanging="360"/>
      </w:pPr>
    </w:lvl>
    <w:lvl w:ilvl="4" w:tplc="040A0019" w:tentative="1">
      <w:start w:val="1"/>
      <w:numFmt w:val="lowerLetter"/>
      <w:lvlText w:val="%5."/>
      <w:lvlJc w:val="left"/>
      <w:pPr>
        <w:ind w:left="3949" w:hanging="360"/>
      </w:pPr>
    </w:lvl>
    <w:lvl w:ilvl="5" w:tplc="040A001B" w:tentative="1">
      <w:start w:val="1"/>
      <w:numFmt w:val="lowerRoman"/>
      <w:lvlText w:val="%6."/>
      <w:lvlJc w:val="right"/>
      <w:pPr>
        <w:ind w:left="4669" w:hanging="180"/>
      </w:pPr>
    </w:lvl>
    <w:lvl w:ilvl="6" w:tplc="040A000F" w:tentative="1">
      <w:start w:val="1"/>
      <w:numFmt w:val="decimal"/>
      <w:lvlText w:val="%7."/>
      <w:lvlJc w:val="left"/>
      <w:pPr>
        <w:ind w:left="5389" w:hanging="360"/>
      </w:pPr>
    </w:lvl>
    <w:lvl w:ilvl="7" w:tplc="040A0019" w:tentative="1">
      <w:start w:val="1"/>
      <w:numFmt w:val="lowerLetter"/>
      <w:lvlText w:val="%8."/>
      <w:lvlJc w:val="left"/>
      <w:pPr>
        <w:ind w:left="6109" w:hanging="360"/>
      </w:pPr>
    </w:lvl>
    <w:lvl w:ilvl="8" w:tplc="040A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6"/>
  </w:num>
  <w:num w:numId="2">
    <w:abstractNumId w:val="26"/>
  </w:num>
  <w:num w:numId="3">
    <w:abstractNumId w:val="33"/>
  </w:num>
  <w:num w:numId="4">
    <w:abstractNumId w:val="21"/>
  </w:num>
  <w:num w:numId="5">
    <w:abstractNumId w:val="32"/>
  </w:num>
  <w:num w:numId="6">
    <w:abstractNumId w:val="41"/>
  </w:num>
  <w:num w:numId="7">
    <w:abstractNumId w:val="14"/>
  </w:num>
  <w:num w:numId="8">
    <w:abstractNumId w:val="13"/>
  </w:num>
  <w:num w:numId="9">
    <w:abstractNumId w:val="0"/>
  </w:num>
  <w:num w:numId="10">
    <w:abstractNumId w:val="9"/>
  </w:num>
  <w:num w:numId="11">
    <w:abstractNumId w:val="4"/>
  </w:num>
  <w:num w:numId="12">
    <w:abstractNumId w:val="3"/>
  </w:num>
  <w:num w:numId="13">
    <w:abstractNumId w:val="7"/>
  </w:num>
  <w:num w:numId="14">
    <w:abstractNumId w:val="6"/>
  </w:num>
  <w:num w:numId="15">
    <w:abstractNumId w:val="5"/>
  </w:num>
  <w:num w:numId="16">
    <w:abstractNumId w:val="2"/>
  </w:num>
  <w:num w:numId="17">
    <w:abstractNumId w:val="1"/>
  </w:num>
  <w:num w:numId="18">
    <w:abstractNumId w:val="10"/>
  </w:num>
  <w:num w:numId="19">
    <w:abstractNumId w:val="8"/>
  </w:num>
  <w:num w:numId="20">
    <w:abstractNumId w:val="24"/>
  </w:num>
  <w:num w:numId="21">
    <w:abstractNumId w:val="20"/>
  </w:num>
  <w:num w:numId="22">
    <w:abstractNumId w:val="12"/>
  </w:num>
  <w:num w:numId="23">
    <w:abstractNumId w:val="23"/>
  </w:num>
  <w:num w:numId="24">
    <w:abstractNumId w:val="42"/>
  </w:num>
  <w:num w:numId="25">
    <w:abstractNumId w:val="15"/>
  </w:num>
  <w:num w:numId="26">
    <w:abstractNumId w:val="29"/>
  </w:num>
  <w:num w:numId="27">
    <w:abstractNumId w:val="39"/>
  </w:num>
  <w:num w:numId="28">
    <w:abstractNumId w:val="28"/>
  </w:num>
  <w:num w:numId="29">
    <w:abstractNumId w:val="25"/>
  </w:num>
  <w:num w:numId="30">
    <w:abstractNumId w:val="37"/>
  </w:num>
  <w:num w:numId="31">
    <w:abstractNumId w:val="11"/>
  </w:num>
  <w:num w:numId="32">
    <w:abstractNumId w:val="38"/>
  </w:num>
  <w:num w:numId="33">
    <w:abstractNumId w:val="40"/>
  </w:num>
  <w:num w:numId="34">
    <w:abstractNumId w:val="35"/>
  </w:num>
  <w:num w:numId="35">
    <w:abstractNumId w:val="19"/>
  </w:num>
  <w:num w:numId="36">
    <w:abstractNumId w:val="16"/>
  </w:num>
  <w:num w:numId="37">
    <w:abstractNumId w:val="18"/>
  </w:num>
  <w:num w:numId="38">
    <w:abstractNumId w:val="17"/>
  </w:num>
  <w:num w:numId="39">
    <w:abstractNumId w:val="22"/>
  </w:num>
  <w:num w:numId="40">
    <w:abstractNumId w:val="30"/>
  </w:num>
  <w:num w:numId="41">
    <w:abstractNumId w:val="45"/>
  </w:num>
  <w:num w:numId="42">
    <w:abstractNumId w:val="27"/>
  </w:num>
  <w:num w:numId="43">
    <w:abstractNumId w:val="43"/>
  </w:num>
  <w:num w:numId="44">
    <w:abstractNumId w:val="31"/>
  </w:num>
  <w:num w:numId="45">
    <w:abstractNumId w:val="34"/>
  </w:num>
  <w:num w:numId="46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isplayBackgroundShape/>
  <w:proofState w:spelling="clean" w:grammar="clean"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6C6"/>
    <w:rsid w:val="000039E3"/>
    <w:rsid w:val="0000523D"/>
    <w:rsid w:val="0001164A"/>
    <w:rsid w:val="00012109"/>
    <w:rsid w:val="000163F8"/>
    <w:rsid w:val="00022968"/>
    <w:rsid w:val="0005544C"/>
    <w:rsid w:val="00074B8B"/>
    <w:rsid w:val="00083BD5"/>
    <w:rsid w:val="00085DDB"/>
    <w:rsid w:val="000952CF"/>
    <w:rsid w:val="000A0F17"/>
    <w:rsid w:val="000B3488"/>
    <w:rsid w:val="000B6EBC"/>
    <w:rsid w:val="000C5D89"/>
    <w:rsid w:val="000E7978"/>
    <w:rsid w:val="000F0702"/>
    <w:rsid w:val="000F636B"/>
    <w:rsid w:val="001011F7"/>
    <w:rsid w:val="00112948"/>
    <w:rsid w:val="001177AE"/>
    <w:rsid w:val="0012417E"/>
    <w:rsid w:val="00124720"/>
    <w:rsid w:val="00125748"/>
    <w:rsid w:val="00126D3B"/>
    <w:rsid w:val="00136DF6"/>
    <w:rsid w:val="00140B99"/>
    <w:rsid w:val="0014478D"/>
    <w:rsid w:val="0014696E"/>
    <w:rsid w:val="00160E29"/>
    <w:rsid w:val="001616CD"/>
    <w:rsid w:val="0016216D"/>
    <w:rsid w:val="001622EB"/>
    <w:rsid w:val="00164058"/>
    <w:rsid w:val="001647D3"/>
    <w:rsid w:val="00174AF3"/>
    <w:rsid w:val="00180BE4"/>
    <w:rsid w:val="0018651A"/>
    <w:rsid w:val="001875C2"/>
    <w:rsid w:val="00193413"/>
    <w:rsid w:val="001969BE"/>
    <w:rsid w:val="001A2989"/>
    <w:rsid w:val="001A2CB5"/>
    <w:rsid w:val="001B6088"/>
    <w:rsid w:val="001C0E1D"/>
    <w:rsid w:val="001C37C2"/>
    <w:rsid w:val="001C37D6"/>
    <w:rsid w:val="001C5CE8"/>
    <w:rsid w:val="001D1F6B"/>
    <w:rsid w:val="001D79DA"/>
    <w:rsid w:val="001E3947"/>
    <w:rsid w:val="002004ED"/>
    <w:rsid w:val="002114B0"/>
    <w:rsid w:val="00214E8E"/>
    <w:rsid w:val="0022185A"/>
    <w:rsid w:val="00222F75"/>
    <w:rsid w:val="00224692"/>
    <w:rsid w:val="00224D80"/>
    <w:rsid w:val="00230E9C"/>
    <w:rsid w:val="00236889"/>
    <w:rsid w:val="002430F2"/>
    <w:rsid w:val="00257C0F"/>
    <w:rsid w:val="00266124"/>
    <w:rsid w:val="002750A1"/>
    <w:rsid w:val="00276123"/>
    <w:rsid w:val="00276B18"/>
    <w:rsid w:val="002813F7"/>
    <w:rsid w:val="00290701"/>
    <w:rsid w:val="002912BF"/>
    <w:rsid w:val="00293358"/>
    <w:rsid w:val="002933E2"/>
    <w:rsid w:val="002960B1"/>
    <w:rsid w:val="002A274C"/>
    <w:rsid w:val="002B179B"/>
    <w:rsid w:val="002B27E5"/>
    <w:rsid w:val="002C28F8"/>
    <w:rsid w:val="002C308B"/>
    <w:rsid w:val="002C311B"/>
    <w:rsid w:val="002D1D7A"/>
    <w:rsid w:val="002D5BB1"/>
    <w:rsid w:val="002E4539"/>
    <w:rsid w:val="002F5141"/>
    <w:rsid w:val="00304896"/>
    <w:rsid w:val="003064B6"/>
    <w:rsid w:val="003169BE"/>
    <w:rsid w:val="00317310"/>
    <w:rsid w:val="0032036F"/>
    <w:rsid w:val="0032086C"/>
    <w:rsid w:val="0032586F"/>
    <w:rsid w:val="00326ABB"/>
    <w:rsid w:val="00327AAD"/>
    <w:rsid w:val="00334F68"/>
    <w:rsid w:val="00336D2C"/>
    <w:rsid w:val="0034375F"/>
    <w:rsid w:val="0034379D"/>
    <w:rsid w:val="0034458C"/>
    <w:rsid w:val="0034692E"/>
    <w:rsid w:val="003525A9"/>
    <w:rsid w:val="00357036"/>
    <w:rsid w:val="00360E6E"/>
    <w:rsid w:val="0036393B"/>
    <w:rsid w:val="003650C4"/>
    <w:rsid w:val="00366088"/>
    <w:rsid w:val="00375A7E"/>
    <w:rsid w:val="00394904"/>
    <w:rsid w:val="003A256E"/>
    <w:rsid w:val="003A696B"/>
    <w:rsid w:val="003A7E0F"/>
    <w:rsid w:val="003B120B"/>
    <w:rsid w:val="003B4CF4"/>
    <w:rsid w:val="003B4D37"/>
    <w:rsid w:val="003C7991"/>
    <w:rsid w:val="003D386B"/>
    <w:rsid w:val="003D7ABD"/>
    <w:rsid w:val="003E401C"/>
    <w:rsid w:val="003E6BB4"/>
    <w:rsid w:val="003F364A"/>
    <w:rsid w:val="00402731"/>
    <w:rsid w:val="004120F2"/>
    <w:rsid w:val="004311F9"/>
    <w:rsid w:val="004371CA"/>
    <w:rsid w:val="0044125E"/>
    <w:rsid w:val="00443786"/>
    <w:rsid w:val="00446EBF"/>
    <w:rsid w:val="004501A4"/>
    <w:rsid w:val="00451595"/>
    <w:rsid w:val="0045211F"/>
    <w:rsid w:val="004565CC"/>
    <w:rsid w:val="0047692C"/>
    <w:rsid w:val="004853CB"/>
    <w:rsid w:val="00494704"/>
    <w:rsid w:val="004A0278"/>
    <w:rsid w:val="004C3CAC"/>
    <w:rsid w:val="004D62DA"/>
    <w:rsid w:val="004E7E7C"/>
    <w:rsid w:val="004F0864"/>
    <w:rsid w:val="004F2C59"/>
    <w:rsid w:val="004F405D"/>
    <w:rsid w:val="004F4508"/>
    <w:rsid w:val="004F58EE"/>
    <w:rsid w:val="004F7126"/>
    <w:rsid w:val="00500106"/>
    <w:rsid w:val="00513AC0"/>
    <w:rsid w:val="00514008"/>
    <w:rsid w:val="00520D11"/>
    <w:rsid w:val="005276F5"/>
    <w:rsid w:val="00536F52"/>
    <w:rsid w:val="005371F5"/>
    <w:rsid w:val="005413A1"/>
    <w:rsid w:val="005444B4"/>
    <w:rsid w:val="0054517C"/>
    <w:rsid w:val="00552035"/>
    <w:rsid w:val="00554456"/>
    <w:rsid w:val="00556427"/>
    <w:rsid w:val="00561558"/>
    <w:rsid w:val="00576BBA"/>
    <w:rsid w:val="005817B3"/>
    <w:rsid w:val="005849B7"/>
    <w:rsid w:val="005863EA"/>
    <w:rsid w:val="005907D0"/>
    <w:rsid w:val="005919D8"/>
    <w:rsid w:val="005929DA"/>
    <w:rsid w:val="00597E92"/>
    <w:rsid w:val="005A7D78"/>
    <w:rsid w:val="005B06C4"/>
    <w:rsid w:val="005B4736"/>
    <w:rsid w:val="005B5154"/>
    <w:rsid w:val="005B5EB3"/>
    <w:rsid w:val="005B7BDC"/>
    <w:rsid w:val="005C353B"/>
    <w:rsid w:val="005C4A42"/>
    <w:rsid w:val="005D2DD2"/>
    <w:rsid w:val="005D4228"/>
    <w:rsid w:val="005D599D"/>
    <w:rsid w:val="005E45D2"/>
    <w:rsid w:val="005F0CE0"/>
    <w:rsid w:val="005F2FE5"/>
    <w:rsid w:val="006000A1"/>
    <w:rsid w:val="0063403C"/>
    <w:rsid w:val="00635070"/>
    <w:rsid w:val="006454A0"/>
    <w:rsid w:val="00645E6D"/>
    <w:rsid w:val="0065317A"/>
    <w:rsid w:val="006533F3"/>
    <w:rsid w:val="006539B4"/>
    <w:rsid w:val="00665635"/>
    <w:rsid w:val="00676CE6"/>
    <w:rsid w:val="00683CFC"/>
    <w:rsid w:val="00684F01"/>
    <w:rsid w:val="006853FC"/>
    <w:rsid w:val="00690D78"/>
    <w:rsid w:val="0069475D"/>
    <w:rsid w:val="006A25C5"/>
    <w:rsid w:val="006B27F7"/>
    <w:rsid w:val="006B3BD6"/>
    <w:rsid w:val="006B4FF1"/>
    <w:rsid w:val="006C42E2"/>
    <w:rsid w:val="006C462F"/>
    <w:rsid w:val="006E19F0"/>
    <w:rsid w:val="0070099B"/>
    <w:rsid w:val="00701BBC"/>
    <w:rsid w:val="00712D6B"/>
    <w:rsid w:val="0071795F"/>
    <w:rsid w:val="00717B1F"/>
    <w:rsid w:val="007214B7"/>
    <w:rsid w:val="00722B28"/>
    <w:rsid w:val="007238E6"/>
    <w:rsid w:val="00733C95"/>
    <w:rsid w:val="00733D75"/>
    <w:rsid w:val="007418DF"/>
    <w:rsid w:val="00743696"/>
    <w:rsid w:val="00746DAD"/>
    <w:rsid w:val="00752D75"/>
    <w:rsid w:val="00760B70"/>
    <w:rsid w:val="007655EA"/>
    <w:rsid w:val="00766D2E"/>
    <w:rsid w:val="00781190"/>
    <w:rsid w:val="00785CAB"/>
    <w:rsid w:val="007924E7"/>
    <w:rsid w:val="007929A7"/>
    <w:rsid w:val="0079512B"/>
    <w:rsid w:val="007A0164"/>
    <w:rsid w:val="007A199E"/>
    <w:rsid w:val="007A28EB"/>
    <w:rsid w:val="007B04D9"/>
    <w:rsid w:val="007B07A5"/>
    <w:rsid w:val="007B0A24"/>
    <w:rsid w:val="007B1549"/>
    <w:rsid w:val="007B4B14"/>
    <w:rsid w:val="007B6411"/>
    <w:rsid w:val="007C434C"/>
    <w:rsid w:val="007C437A"/>
    <w:rsid w:val="007C72AB"/>
    <w:rsid w:val="007D485D"/>
    <w:rsid w:val="007E1CE7"/>
    <w:rsid w:val="007F0E2F"/>
    <w:rsid w:val="007F6540"/>
    <w:rsid w:val="007F7D97"/>
    <w:rsid w:val="00801269"/>
    <w:rsid w:val="008059A6"/>
    <w:rsid w:val="008065D4"/>
    <w:rsid w:val="00813D17"/>
    <w:rsid w:val="00813EFF"/>
    <w:rsid w:val="00814E3A"/>
    <w:rsid w:val="00826E60"/>
    <w:rsid w:val="008302ED"/>
    <w:rsid w:val="00833C7F"/>
    <w:rsid w:val="00842246"/>
    <w:rsid w:val="0084274F"/>
    <w:rsid w:val="00844587"/>
    <w:rsid w:val="008520C5"/>
    <w:rsid w:val="00853FE2"/>
    <w:rsid w:val="00863BF8"/>
    <w:rsid w:val="00865873"/>
    <w:rsid w:val="00866569"/>
    <w:rsid w:val="008703BA"/>
    <w:rsid w:val="008709A6"/>
    <w:rsid w:val="00871066"/>
    <w:rsid w:val="008712C4"/>
    <w:rsid w:val="00872E23"/>
    <w:rsid w:val="0087386A"/>
    <w:rsid w:val="00875726"/>
    <w:rsid w:val="00877510"/>
    <w:rsid w:val="00880691"/>
    <w:rsid w:val="008B1F42"/>
    <w:rsid w:val="008C2491"/>
    <w:rsid w:val="008C7D8F"/>
    <w:rsid w:val="008D4A94"/>
    <w:rsid w:val="008D7829"/>
    <w:rsid w:val="008E645F"/>
    <w:rsid w:val="00900BDB"/>
    <w:rsid w:val="009044CD"/>
    <w:rsid w:val="00904D6A"/>
    <w:rsid w:val="00910457"/>
    <w:rsid w:val="00913B47"/>
    <w:rsid w:val="00914947"/>
    <w:rsid w:val="00920585"/>
    <w:rsid w:val="0092063F"/>
    <w:rsid w:val="00923313"/>
    <w:rsid w:val="00926136"/>
    <w:rsid w:val="00936FF7"/>
    <w:rsid w:val="00950CB3"/>
    <w:rsid w:val="00953EA2"/>
    <w:rsid w:val="009552F0"/>
    <w:rsid w:val="009774B9"/>
    <w:rsid w:val="0097789D"/>
    <w:rsid w:val="009804E8"/>
    <w:rsid w:val="0098598B"/>
    <w:rsid w:val="0098651A"/>
    <w:rsid w:val="00997956"/>
    <w:rsid w:val="009A1437"/>
    <w:rsid w:val="009A7686"/>
    <w:rsid w:val="009B50A7"/>
    <w:rsid w:val="009B63B7"/>
    <w:rsid w:val="009D3AA2"/>
    <w:rsid w:val="009D6054"/>
    <w:rsid w:val="009E200A"/>
    <w:rsid w:val="009F27A3"/>
    <w:rsid w:val="00A04DC8"/>
    <w:rsid w:val="00A05E0E"/>
    <w:rsid w:val="00A20145"/>
    <w:rsid w:val="00A43D46"/>
    <w:rsid w:val="00A44174"/>
    <w:rsid w:val="00A4457D"/>
    <w:rsid w:val="00A460EB"/>
    <w:rsid w:val="00A47C80"/>
    <w:rsid w:val="00A55B0B"/>
    <w:rsid w:val="00A55DC7"/>
    <w:rsid w:val="00A5627F"/>
    <w:rsid w:val="00A729A3"/>
    <w:rsid w:val="00A73F8B"/>
    <w:rsid w:val="00A7650E"/>
    <w:rsid w:val="00A83B8B"/>
    <w:rsid w:val="00A92E65"/>
    <w:rsid w:val="00A96EFB"/>
    <w:rsid w:val="00AA411D"/>
    <w:rsid w:val="00AB09AA"/>
    <w:rsid w:val="00AB2E64"/>
    <w:rsid w:val="00AC40C4"/>
    <w:rsid w:val="00AD076A"/>
    <w:rsid w:val="00AD0DDB"/>
    <w:rsid w:val="00AD1C1A"/>
    <w:rsid w:val="00AD2509"/>
    <w:rsid w:val="00AE22DD"/>
    <w:rsid w:val="00AF28AC"/>
    <w:rsid w:val="00B04854"/>
    <w:rsid w:val="00B05027"/>
    <w:rsid w:val="00B075A0"/>
    <w:rsid w:val="00B1375B"/>
    <w:rsid w:val="00B17598"/>
    <w:rsid w:val="00B2194E"/>
    <w:rsid w:val="00B21FD3"/>
    <w:rsid w:val="00B23A37"/>
    <w:rsid w:val="00B27241"/>
    <w:rsid w:val="00B33D92"/>
    <w:rsid w:val="00B357DF"/>
    <w:rsid w:val="00B428A6"/>
    <w:rsid w:val="00B4298B"/>
    <w:rsid w:val="00B4379C"/>
    <w:rsid w:val="00B4640D"/>
    <w:rsid w:val="00B53822"/>
    <w:rsid w:val="00B53968"/>
    <w:rsid w:val="00B62B89"/>
    <w:rsid w:val="00B63ACC"/>
    <w:rsid w:val="00B67AC4"/>
    <w:rsid w:val="00B9194B"/>
    <w:rsid w:val="00BA0C2C"/>
    <w:rsid w:val="00BA198B"/>
    <w:rsid w:val="00BA32A8"/>
    <w:rsid w:val="00BA3425"/>
    <w:rsid w:val="00BB0840"/>
    <w:rsid w:val="00BB4438"/>
    <w:rsid w:val="00BC2C09"/>
    <w:rsid w:val="00BC51D7"/>
    <w:rsid w:val="00BC5B34"/>
    <w:rsid w:val="00BC687B"/>
    <w:rsid w:val="00BD18EA"/>
    <w:rsid w:val="00BE0F3F"/>
    <w:rsid w:val="00BE5A04"/>
    <w:rsid w:val="00BF0BC9"/>
    <w:rsid w:val="00BF3BF4"/>
    <w:rsid w:val="00BF40DB"/>
    <w:rsid w:val="00BF4162"/>
    <w:rsid w:val="00C01111"/>
    <w:rsid w:val="00C042C9"/>
    <w:rsid w:val="00C06F2C"/>
    <w:rsid w:val="00C112C5"/>
    <w:rsid w:val="00C14BEB"/>
    <w:rsid w:val="00C157C4"/>
    <w:rsid w:val="00C21BE8"/>
    <w:rsid w:val="00C24510"/>
    <w:rsid w:val="00C30972"/>
    <w:rsid w:val="00C3508C"/>
    <w:rsid w:val="00C42CC1"/>
    <w:rsid w:val="00C5712D"/>
    <w:rsid w:val="00C61435"/>
    <w:rsid w:val="00C62E26"/>
    <w:rsid w:val="00C6307A"/>
    <w:rsid w:val="00C6495D"/>
    <w:rsid w:val="00C733E0"/>
    <w:rsid w:val="00CA65A1"/>
    <w:rsid w:val="00CA70D9"/>
    <w:rsid w:val="00CB2DDB"/>
    <w:rsid w:val="00CB5C71"/>
    <w:rsid w:val="00CB7B70"/>
    <w:rsid w:val="00CC29DD"/>
    <w:rsid w:val="00CC36C6"/>
    <w:rsid w:val="00CC397B"/>
    <w:rsid w:val="00CE7204"/>
    <w:rsid w:val="00CF1E59"/>
    <w:rsid w:val="00CF3F1C"/>
    <w:rsid w:val="00D019C7"/>
    <w:rsid w:val="00D12540"/>
    <w:rsid w:val="00D3062C"/>
    <w:rsid w:val="00D335AA"/>
    <w:rsid w:val="00D342D5"/>
    <w:rsid w:val="00D36668"/>
    <w:rsid w:val="00D41730"/>
    <w:rsid w:val="00D4468B"/>
    <w:rsid w:val="00D51432"/>
    <w:rsid w:val="00D54F74"/>
    <w:rsid w:val="00D57B03"/>
    <w:rsid w:val="00D60CD7"/>
    <w:rsid w:val="00D62E99"/>
    <w:rsid w:val="00D6436B"/>
    <w:rsid w:val="00D70872"/>
    <w:rsid w:val="00D8029B"/>
    <w:rsid w:val="00D838AD"/>
    <w:rsid w:val="00D91036"/>
    <w:rsid w:val="00D91C83"/>
    <w:rsid w:val="00D93696"/>
    <w:rsid w:val="00D97053"/>
    <w:rsid w:val="00DA3CCF"/>
    <w:rsid w:val="00DA6F0A"/>
    <w:rsid w:val="00DB680E"/>
    <w:rsid w:val="00DC0DDE"/>
    <w:rsid w:val="00DC7B52"/>
    <w:rsid w:val="00DD1DD7"/>
    <w:rsid w:val="00DE286D"/>
    <w:rsid w:val="00DE5566"/>
    <w:rsid w:val="00DE7021"/>
    <w:rsid w:val="00DF2A99"/>
    <w:rsid w:val="00DF3D5D"/>
    <w:rsid w:val="00DF4CB0"/>
    <w:rsid w:val="00DF7725"/>
    <w:rsid w:val="00DF7CC9"/>
    <w:rsid w:val="00E02314"/>
    <w:rsid w:val="00E10D34"/>
    <w:rsid w:val="00E11B91"/>
    <w:rsid w:val="00E176E5"/>
    <w:rsid w:val="00E20D63"/>
    <w:rsid w:val="00E474B6"/>
    <w:rsid w:val="00E562DB"/>
    <w:rsid w:val="00E572B0"/>
    <w:rsid w:val="00E6489E"/>
    <w:rsid w:val="00E707DE"/>
    <w:rsid w:val="00E73036"/>
    <w:rsid w:val="00E81380"/>
    <w:rsid w:val="00E815BB"/>
    <w:rsid w:val="00EA6F56"/>
    <w:rsid w:val="00EB5473"/>
    <w:rsid w:val="00EB5B7A"/>
    <w:rsid w:val="00EC37FA"/>
    <w:rsid w:val="00EC60A7"/>
    <w:rsid w:val="00EC6416"/>
    <w:rsid w:val="00ED3359"/>
    <w:rsid w:val="00EE3035"/>
    <w:rsid w:val="00EE57DD"/>
    <w:rsid w:val="00EE69D4"/>
    <w:rsid w:val="00EE6E40"/>
    <w:rsid w:val="00EF590A"/>
    <w:rsid w:val="00F02747"/>
    <w:rsid w:val="00F34154"/>
    <w:rsid w:val="00F36E3A"/>
    <w:rsid w:val="00F4276B"/>
    <w:rsid w:val="00F4429C"/>
    <w:rsid w:val="00F45B3F"/>
    <w:rsid w:val="00F47BA9"/>
    <w:rsid w:val="00F50608"/>
    <w:rsid w:val="00F71800"/>
    <w:rsid w:val="00F774A5"/>
    <w:rsid w:val="00F8286F"/>
    <w:rsid w:val="00F850F0"/>
    <w:rsid w:val="00F917E7"/>
    <w:rsid w:val="00F930A8"/>
    <w:rsid w:val="00F95CD1"/>
    <w:rsid w:val="00FA1FA5"/>
    <w:rsid w:val="00FA3C8E"/>
    <w:rsid w:val="00FB665A"/>
    <w:rsid w:val="00FB6738"/>
    <w:rsid w:val="00FC0287"/>
    <w:rsid w:val="00FC40E5"/>
    <w:rsid w:val="00FC4E7E"/>
    <w:rsid w:val="00FC6F54"/>
    <w:rsid w:val="00FD0ACA"/>
    <w:rsid w:val="00FD3FD8"/>
    <w:rsid w:val="00FD4A7A"/>
    <w:rsid w:val="00FD66DE"/>
    <w:rsid w:val="00FE6177"/>
    <w:rsid w:val="00FF0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5EFF1BB"/>
  <w14:defaultImageDpi w14:val="300"/>
  <w15:chartTrackingRefBased/>
  <w15:docId w15:val="{8B8EA586-E865-874C-B98F-36C6A6253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6DAD"/>
    <w:rPr>
      <w:sz w:val="24"/>
      <w:szCs w:val="24"/>
      <w:lang w:val="es-ES_tradnl" w:eastAsia="es-ES"/>
    </w:rPr>
  </w:style>
  <w:style w:type="paragraph" w:styleId="Ttulo2">
    <w:name w:val="heading 2"/>
    <w:basedOn w:val="Normal"/>
    <w:next w:val="Normal"/>
    <w:link w:val="Ttulo2Car"/>
    <w:uiPriority w:val="9"/>
    <w:qFormat/>
    <w:rsid w:val="00180BE4"/>
    <w:pPr>
      <w:keepNext/>
      <w:keepLines/>
      <w:spacing w:before="200" w:line="276" w:lineRule="auto"/>
      <w:outlineLvl w:val="1"/>
    </w:pPr>
    <w:rPr>
      <w:rFonts w:eastAsia="Times New Roman"/>
      <w:b/>
      <w:bCs/>
      <w:color w:val="4F81BD"/>
      <w:sz w:val="26"/>
      <w:szCs w:val="26"/>
      <w:lang w:val="x-none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Cuadrculamedia1-nfasis21">
    <w:name w:val="Cuadrícula media 1 - Énfasis 21"/>
    <w:basedOn w:val="Normal"/>
    <w:uiPriority w:val="34"/>
    <w:qFormat/>
    <w:rsid w:val="00E176E5"/>
    <w:pPr>
      <w:ind w:left="720"/>
      <w:contextualSpacing/>
    </w:pPr>
  </w:style>
  <w:style w:type="table" w:styleId="Tablaconcuadrcula">
    <w:name w:val="Table Grid"/>
    <w:basedOn w:val="Tablanormal"/>
    <w:uiPriority w:val="59"/>
    <w:rsid w:val="00EB5473"/>
    <w:rPr>
      <w:rFonts w:eastAsia="Cambria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uadrculamedia21">
    <w:name w:val="Cuadrícula media 21"/>
    <w:uiPriority w:val="1"/>
    <w:qFormat/>
    <w:rsid w:val="004F4508"/>
    <w:rPr>
      <w:sz w:val="24"/>
      <w:szCs w:val="24"/>
      <w:lang w:val="es-ES_tradnl" w:eastAsia="es-ES"/>
    </w:rPr>
  </w:style>
  <w:style w:type="character" w:styleId="Hipervnculo">
    <w:name w:val="Hyperlink"/>
    <w:uiPriority w:val="99"/>
    <w:unhideWhenUsed/>
    <w:rsid w:val="00E6489E"/>
    <w:rPr>
      <w:color w:val="0000FF"/>
      <w:u w:val="single"/>
    </w:rPr>
  </w:style>
  <w:style w:type="character" w:styleId="CitaHTML">
    <w:name w:val="HTML Cite"/>
    <w:uiPriority w:val="99"/>
    <w:semiHidden/>
    <w:unhideWhenUsed/>
    <w:rsid w:val="00E6489E"/>
    <w:rPr>
      <w:i/>
      <w:iCs/>
    </w:rPr>
  </w:style>
  <w:style w:type="character" w:customStyle="1" w:styleId="Ttulo2Car">
    <w:name w:val="Título 2 Car"/>
    <w:link w:val="Ttulo2"/>
    <w:uiPriority w:val="9"/>
    <w:semiHidden/>
    <w:rsid w:val="00180BE4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NormalWeb">
    <w:name w:val="Normal (Web)"/>
    <w:basedOn w:val="Normal"/>
    <w:uiPriority w:val="99"/>
    <w:unhideWhenUsed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paragraph" w:customStyle="1" w:styleId="Default">
    <w:name w:val="Default"/>
    <w:rsid w:val="00180BE4"/>
    <w:pPr>
      <w:autoSpaceDE w:val="0"/>
      <w:autoSpaceDN w:val="0"/>
      <w:adjustRightInd w:val="0"/>
    </w:pPr>
    <w:rPr>
      <w:rFonts w:ascii="ITC Giovanni Std Book" w:eastAsia="Calibri" w:hAnsi="ITC Giovanni Std Book" w:cs="ITC Giovanni Std Book"/>
      <w:color w:val="000000"/>
      <w:sz w:val="24"/>
      <w:szCs w:val="24"/>
      <w:lang w:eastAsia="en-US"/>
    </w:rPr>
  </w:style>
  <w:style w:type="character" w:customStyle="1" w:styleId="fn">
    <w:name w:val="fn"/>
    <w:basedOn w:val="Fuentedeprrafopredeter"/>
    <w:rsid w:val="00180BE4"/>
  </w:style>
  <w:style w:type="paragraph" w:customStyle="1" w:styleId="autor">
    <w:name w:val="autor"/>
    <w:basedOn w:val="Normal"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character" w:customStyle="1" w:styleId="date-header">
    <w:name w:val="date-header"/>
    <w:basedOn w:val="Fuentedeprrafopredeter"/>
    <w:rsid w:val="00180BE4"/>
  </w:style>
  <w:style w:type="character" w:customStyle="1" w:styleId="day">
    <w:name w:val="day"/>
    <w:basedOn w:val="Fuentedeprrafopredeter"/>
    <w:rsid w:val="00180BE4"/>
  </w:style>
  <w:style w:type="character" w:customStyle="1" w:styleId="month">
    <w:name w:val="month"/>
    <w:basedOn w:val="Fuentedeprrafopredeter"/>
    <w:rsid w:val="00180BE4"/>
  </w:style>
  <w:style w:type="character" w:customStyle="1" w:styleId="year">
    <w:name w:val="year"/>
    <w:basedOn w:val="Fuentedeprrafopredeter"/>
    <w:rsid w:val="00180BE4"/>
  </w:style>
  <w:style w:type="character" w:styleId="nfasis">
    <w:name w:val="Emphasis"/>
    <w:uiPriority w:val="20"/>
    <w:qFormat/>
    <w:rsid w:val="00180BE4"/>
    <w:rPr>
      <w:i/>
      <w:iCs/>
    </w:rPr>
  </w:style>
  <w:style w:type="paragraph" w:styleId="Piedepgina">
    <w:name w:val="footer"/>
    <w:basedOn w:val="Normal"/>
    <w:link w:val="PiedepginaCar"/>
    <w:uiPriority w:val="99"/>
    <w:unhideWhenUsed/>
    <w:rsid w:val="005929DA"/>
    <w:pPr>
      <w:tabs>
        <w:tab w:val="center" w:pos="4252"/>
        <w:tab w:val="right" w:pos="8504"/>
      </w:tabs>
    </w:pPr>
    <w:rPr>
      <w:lang w:eastAsia="x-none"/>
    </w:rPr>
  </w:style>
  <w:style w:type="character" w:customStyle="1" w:styleId="PiedepginaCar">
    <w:name w:val="Pie de página Car"/>
    <w:link w:val="Piedepgina"/>
    <w:uiPriority w:val="99"/>
    <w:rsid w:val="005929DA"/>
    <w:rPr>
      <w:sz w:val="24"/>
      <w:szCs w:val="24"/>
      <w:lang w:val="es-ES_tradnl"/>
    </w:rPr>
  </w:style>
  <w:style w:type="character" w:styleId="Nmerodepgina">
    <w:name w:val="page number"/>
    <w:basedOn w:val="Fuentedeprrafopredeter"/>
    <w:uiPriority w:val="99"/>
    <w:semiHidden/>
    <w:unhideWhenUsed/>
    <w:rsid w:val="005929DA"/>
  </w:style>
  <w:style w:type="paragraph" w:styleId="Encabezado">
    <w:name w:val="header"/>
    <w:basedOn w:val="Normal"/>
    <w:link w:val="EncabezadoCar"/>
    <w:uiPriority w:val="99"/>
    <w:unhideWhenUsed/>
    <w:rsid w:val="00E815BB"/>
    <w:pPr>
      <w:tabs>
        <w:tab w:val="center" w:pos="4252"/>
        <w:tab w:val="right" w:pos="8504"/>
      </w:tabs>
    </w:pPr>
    <w:rPr>
      <w:lang w:val="x-none" w:eastAsia="x-none"/>
    </w:rPr>
  </w:style>
  <w:style w:type="character" w:customStyle="1" w:styleId="EncabezadoCar">
    <w:name w:val="Encabezado Car"/>
    <w:link w:val="Encabezado"/>
    <w:uiPriority w:val="99"/>
    <w:rsid w:val="00E815BB"/>
    <w:rPr>
      <w:sz w:val="24"/>
      <w:szCs w:val="24"/>
    </w:rPr>
  </w:style>
  <w:style w:type="character" w:styleId="Hipervnculovisitado">
    <w:name w:val="FollowedHyperlink"/>
    <w:uiPriority w:val="99"/>
    <w:semiHidden/>
    <w:unhideWhenUsed/>
    <w:rsid w:val="00A20145"/>
    <w:rPr>
      <w:color w:val="800080"/>
      <w:u w:val="single"/>
    </w:rPr>
  </w:style>
  <w:style w:type="paragraph" w:customStyle="1" w:styleId="00NIVELEPIGRAFE12020">
    <w:name w:val="00_NIVEL EPIGRAFE_1_2020"/>
    <w:basedOn w:val="Normal"/>
    <w:qFormat/>
    <w:rsid w:val="00FA3C8E"/>
    <w:pPr>
      <w:spacing w:before="360" w:after="120"/>
    </w:pPr>
    <w:rPr>
      <w:rFonts w:ascii="Times New Roman MT Std" w:hAnsi="Times New Roman MT Std"/>
      <w:b/>
      <w:sz w:val="36"/>
      <w:szCs w:val="44"/>
    </w:rPr>
  </w:style>
  <w:style w:type="paragraph" w:customStyle="1" w:styleId="00NIVELEPIGRAFE22020">
    <w:name w:val="00_NIVEL_EPIGRAFE_2_2020"/>
    <w:basedOn w:val="Normal"/>
    <w:qFormat/>
    <w:rsid w:val="00276123"/>
    <w:pPr>
      <w:spacing w:before="240" w:after="60"/>
      <w:ind w:left="510" w:hanging="510"/>
      <w:jc w:val="both"/>
    </w:pPr>
    <w:rPr>
      <w:rFonts w:ascii="Times New Roman MT Std" w:hAnsi="Times New Roman MT Std"/>
      <w:b/>
      <w:sz w:val="28"/>
      <w:szCs w:val="32"/>
    </w:rPr>
  </w:style>
  <w:style w:type="paragraph" w:customStyle="1" w:styleId="UTEXTOUSTYLES">
    <w:name w:val="U_TEXTO (U_STYLES)"/>
    <w:basedOn w:val="Normal"/>
    <w:uiPriority w:val="99"/>
    <w:rsid w:val="00C6307A"/>
    <w:pPr>
      <w:widowControl w:val="0"/>
      <w:autoSpaceDE w:val="0"/>
      <w:autoSpaceDN w:val="0"/>
      <w:adjustRightInd w:val="0"/>
      <w:spacing w:before="113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character" w:customStyle="1" w:styleId="garamondbold">
    <w:name w:val="garamond bold"/>
    <w:uiPriority w:val="99"/>
    <w:rsid w:val="00C6307A"/>
    <w:rPr>
      <w:rFonts w:ascii="AGaramondPro-Bold" w:hAnsi="AGaramondPro-Bold" w:cs="AGaramondPro-Bold"/>
      <w:b/>
      <w:bCs/>
    </w:rPr>
  </w:style>
  <w:style w:type="paragraph" w:customStyle="1" w:styleId="00TEXTOGENERAL2020">
    <w:name w:val="00_TEXTO_GENERAL_2020"/>
    <w:basedOn w:val="Normal"/>
    <w:qFormat/>
    <w:rsid w:val="00327AAD"/>
    <w:pPr>
      <w:spacing w:before="113" w:after="60"/>
      <w:jc w:val="both"/>
    </w:pPr>
    <w:rPr>
      <w:rFonts w:ascii="Times New Roman MT Std" w:hAnsi="Times New Roman MT Std"/>
      <w:sz w:val="22"/>
      <w:szCs w:val="22"/>
    </w:rPr>
  </w:style>
  <w:style w:type="paragraph" w:customStyle="1" w:styleId="00TEXTO">
    <w:name w:val="00 TEXTO"/>
    <w:basedOn w:val="Normal"/>
    <w:uiPriority w:val="99"/>
    <w:rsid w:val="007214B7"/>
    <w:pPr>
      <w:widowControl w:val="0"/>
      <w:autoSpaceDE w:val="0"/>
      <w:autoSpaceDN w:val="0"/>
      <w:adjustRightInd w:val="0"/>
      <w:spacing w:before="142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paragraph" w:customStyle="1" w:styleId="UCUADRATNtextobentonTABLAUSTYLESUTABLAS">
    <w:name w:val="U_ CUADRATÍN texto benton (TABLA) (U_STYLES:U_TABLAS)"/>
    <w:basedOn w:val="Normal"/>
    <w:uiPriority w:val="99"/>
    <w:rsid w:val="00B4640D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-Regular" w:hAnsi="BentonSans-Regular" w:cs="BentonSans-Regular"/>
      <w:color w:val="000000"/>
      <w:sz w:val="18"/>
      <w:szCs w:val="18"/>
    </w:rPr>
  </w:style>
  <w:style w:type="paragraph" w:customStyle="1" w:styleId="00TEXTOCUADRATINTABLA">
    <w:name w:val="00_TEXTO CUADRATIN TABLA"/>
    <w:basedOn w:val="00TEXTOGENERAL2020"/>
    <w:qFormat/>
    <w:rsid w:val="007655EA"/>
    <w:pPr>
      <w:numPr>
        <w:numId w:val="20"/>
      </w:numPr>
      <w:jc w:val="left"/>
    </w:pPr>
    <w:rPr>
      <w:sz w:val="20"/>
    </w:rPr>
  </w:style>
  <w:style w:type="paragraph" w:customStyle="1" w:styleId="U1bentonTABLAUSTYLESUTABLAS">
    <w:name w:val="U_ 1.) benton (TABLA)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13" w:line="240" w:lineRule="atLeast"/>
      <w:ind w:left="198" w:hanging="198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U11bentonTABLAUSTYLESUTABLAS">
    <w:name w:val="U_ 1.1) benton (TABLA) 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57" w:line="240" w:lineRule="atLeast"/>
      <w:ind w:left="567" w:hanging="369"/>
      <w:jc w:val="both"/>
      <w:textAlignment w:val="center"/>
    </w:pPr>
    <w:rPr>
      <w:rFonts w:ascii="BentonSans-Regular" w:hAnsi="BentonSans-Regular" w:cs="BentonSans-Regular"/>
      <w:color w:val="000000"/>
      <w:position w:val="6"/>
      <w:sz w:val="19"/>
      <w:szCs w:val="19"/>
    </w:rPr>
  </w:style>
  <w:style w:type="paragraph" w:customStyle="1" w:styleId="00numeracintabla">
    <w:name w:val="00_numeración_tabla"/>
    <w:basedOn w:val="00TEXTOGENERAL2020"/>
    <w:qFormat/>
    <w:rsid w:val="007655EA"/>
    <w:pPr>
      <w:ind w:left="227" w:hanging="227"/>
      <w:jc w:val="left"/>
    </w:pPr>
    <w:rPr>
      <w:sz w:val="20"/>
    </w:rPr>
  </w:style>
  <w:style w:type="paragraph" w:customStyle="1" w:styleId="Ningnestilodeprrafo">
    <w:name w:val="[Ningún estilo de párrafo]"/>
    <w:rsid w:val="009D3AA2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BentonSans-Bold" w:hAnsi="BentonSans-Bold"/>
      <w:color w:val="000000"/>
      <w:sz w:val="24"/>
      <w:szCs w:val="24"/>
      <w:lang w:val="es-ES_tradnl" w:eastAsia="es-ES"/>
    </w:rPr>
  </w:style>
  <w:style w:type="paragraph" w:customStyle="1" w:styleId="TTTABLAtexto">
    <w:name w:val="TT TABLA texto"/>
    <w:basedOn w:val="Normal"/>
    <w:uiPriority w:val="99"/>
    <w:rsid w:val="009D3AA2"/>
    <w:pPr>
      <w:widowControl w:val="0"/>
      <w:autoSpaceDE w:val="0"/>
      <w:autoSpaceDN w:val="0"/>
      <w:adjustRightInd w:val="0"/>
      <w:spacing w:before="113" w:line="264" w:lineRule="atLeast"/>
      <w:jc w:val="center"/>
      <w:textAlignment w:val="center"/>
    </w:pPr>
    <w:rPr>
      <w:rFonts w:ascii="BentonSans-Regular" w:hAnsi="BentonSans-Regular" w:cs="BentonSans-Regular"/>
      <w:color w:val="000000"/>
      <w:spacing w:val="-2"/>
      <w:sz w:val="19"/>
      <w:szCs w:val="19"/>
    </w:rPr>
  </w:style>
  <w:style w:type="paragraph" w:customStyle="1" w:styleId="TTTablasubttulo">
    <w:name w:val="TT Tabla subtítulo"/>
    <w:basedOn w:val="TTTABLAtexto"/>
    <w:uiPriority w:val="99"/>
    <w:rsid w:val="009D3AA2"/>
    <w:rPr>
      <w:rFonts w:ascii="BentonSans-Medium" w:hAnsi="BentonSans-Medium" w:cs="BentonSans-Medium"/>
    </w:rPr>
  </w:style>
  <w:style w:type="paragraph" w:customStyle="1" w:styleId="OBJETIVOCOMPyCRITERIOS">
    <w:name w:val="OBJETIVO COMP y CRITERIOS"/>
    <w:basedOn w:val="Ningnestilodeprrafo"/>
    <w:uiPriority w:val="99"/>
    <w:rsid w:val="009D3AA2"/>
    <w:pPr>
      <w:ind w:left="113"/>
    </w:pPr>
    <w:rPr>
      <w:rFonts w:ascii="BentonSans-Medium" w:hAnsi="BentonSans-Medium" w:cs="BentonSans-Medium"/>
      <w:sz w:val="20"/>
      <w:szCs w:val="20"/>
    </w:rPr>
  </w:style>
  <w:style w:type="paragraph" w:customStyle="1" w:styleId="00EPGRAFE2020">
    <w:name w:val="00_EPÍGRAFE_2020"/>
    <w:basedOn w:val="Normal"/>
    <w:qFormat/>
    <w:rsid w:val="0032086C"/>
    <w:pPr>
      <w:spacing w:before="240" w:after="60"/>
      <w:jc w:val="both"/>
    </w:pPr>
    <w:rPr>
      <w:rFonts w:ascii="Times New Roman MT Std" w:hAnsi="Times New Roman MT Std"/>
      <w:b/>
      <w:u w:val="single"/>
    </w:rPr>
  </w:style>
  <w:style w:type="paragraph" w:customStyle="1" w:styleId="00NIVEL3">
    <w:name w:val="00_NIVEL 3"/>
    <w:basedOn w:val="Normal"/>
    <w:qFormat/>
    <w:rsid w:val="00FE6177"/>
    <w:pPr>
      <w:spacing w:before="240" w:after="60"/>
      <w:jc w:val="both"/>
    </w:pPr>
    <w:rPr>
      <w:rFonts w:ascii="Times New Roman MT Std" w:hAnsi="Times New Roman MT Std"/>
      <w:b/>
      <w:sz w:val="26"/>
      <w:szCs w:val="28"/>
    </w:rPr>
  </w:style>
  <w:style w:type="paragraph" w:customStyle="1" w:styleId="PPtitulofileteUSTYLES">
    <w:name w:val="PP titulo filete (U_STYLES)"/>
    <w:basedOn w:val="Ningnestilodeprrafo"/>
    <w:uiPriority w:val="99"/>
    <w:rsid w:val="000F636B"/>
    <w:pPr>
      <w:pBdr>
        <w:bottom w:val="single" w:sz="4" w:space="2" w:color="000000"/>
      </w:pBdr>
      <w:spacing w:before="283" w:line="260" w:lineRule="atLeast"/>
    </w:pPr>
    <w:rPr>
      <w:rFonts w:cs="BentonSans-Bold"/>
      <w:b/>
      <w:bCs/>
      <w:sz w:val="22"/>
      <w:szCs w:val="22"/>
    </w:rPr>
  </w:style>
  <w:style w:type="paragraph" w:customStyle="1" w:styleId="PPpdattulo2">
    <w:name w:val="PP pda título 2"/>
    <w:basedOn w:val="Ningnestilodeprrafo"/>
    <w:uiPriority w:val="99"/>
    <w:rsid w:val="000F636B"/>
    <w:pPr>
      <w:spacing w:before="227" w:after="57"/>
    </w:pPr>
    <w:rPr>
      <w:rFonts w:cs="BentonSans-Bold"/>
      <w:b/>
      <w:bCs/>
    </w:rPr>
  </w:style>
  <w:style w:type="paragraph" w:customStyle="1" w:styleId="PPttulo3">
    <w:name w:val="PP título 3"/>
    <w:basedOn w:val="PPpdattulo2"/>
    <w:uiPriority w:val="99"/>
    <w:rsid w:val="000F636B"/>
    <w:pPr>
      <w:spacing w:after="0" w:line="276" w:lineRule="atLeast"/>
    </w:pPr>
    <w:rPr>
      <w:rFonts w:ascii="BentonSans-Medium" w:hAnsi="BentonSans-Medium" w:cs="BentonSans-Medium"/>
    </w:rPr>
  </w:style>
  <w:style w:type="paragraph" w:customStyle="1" w:styleId="PPTtulo30">
    <w:name w:val="PP Título 3"/>
    <w:aliases w:val="5,1.) benton (TABLA) 8"/>
    <w:basedOn w:val="PPttulo3"/>
    <w:uiPriority w:val="99"/>
    <w:rsid w:val="000F636B"/>
    <w:rPr>
      <w:rFonts w:ascii="BentonSans-Bold" w:hAnsi="BentonSans-Bold" w:cs="BentonSans-Bold"/>
    </w:rPr>
  </w:style>
  <w:style w:type="paragraph" w:customStyle="1" w:styleId="TITULO1">
    <w:name w:val="TITULO_1"/>
    <w:basedOn w:val="Ningnestilodeprrafo"/>
    <w:uiPriority w:val="99"/>
    <w:rsid w:val="000F636B"/>
    <w:pPr>
      <w:spacing w:before="468" w:after="146"/>
      <w:ind w:left="482" w:hanging="482"/>
    </w:pPr>
    <w:rPr>
      <w:rFonts w:ascii="AvenirLTStd-Black" w:hAnsi="AvenirLTStd-Black" w:cs="AvenirLTStd-Black"/>
      <w:sz w:val="34"/>
      <w:szCs w:val="34"/>
    </w:rPr>
  </w:style>
  <w:style w:type="paragraph" w:customStyle="1" w:styleId="BOLO1">
    <w:name w:val="BOLO_•_1"/>
    <w:basedOn w:val="Ningnestilodeprrafo"/>
    <w:uiPriority w:val="99"/>
    <w:rsid w:val="000F636B"/>
    <w:pPr>
      <w:spacing w:before="57" w:line="280" w:lineRule="atLeast"/>
      <w:ind w:left="198" w:hanging="198"/>
      <w:jc w:val="both"/>
    </w:pPr>
    <w:rPr>
      <w:rFonts w:ascii="AGaramondPro-Regular" w:hAnsi="AGaramondPro-Regular" w:cs="AGaramondPro-Regular"/>
      <w:sz w:val="25"/>
      <w:szCs w:val="25"/>
    </w:rPr>
  </w:style>
  <w:style w:type="character" w:customStyle="1" w:styleId="BOLOazul">
    <w:name w:val="BOLO azul"/>
    <w:uiPriority w:val="99"/>
    <w:rsid w:val="000F636B"/>
    <w:rPr>
      <w:rFonts w:ascii="HelveticaLTStd-Bold" w:hAnsi="HelveticaLTStd-Bold" w:cs="HelveticaLTStd-Bold"/>
      <w:b/>
      <w:bCs/>
      <w:color w:val="000000"/>
      <w:sz w:val="14"/>
      <w:szCs w:val="14"/>
    </w:rPr>
  </w:style>
  <w:style w:type="paragraph" w:customStyle="1" w:styleId="00TEXTOBOLICHETABLA">
    <w:name w:val="00_TEXTO BOLICHE TABLA"/>
    <w:basedOn w:val="Normal"/>
    <w:qFormat/>
    <w:rsid w:val="00276123"/>
    <w:pPr>
      <w:ind w:left="170" w:hanging="170"/>
    </w:pPr>
    <w:rPr>
      <w:rFonts w:ascii="Times New Roman" w:hAnsi="Times New Roman"/>
      <w:sz w:val="20"/>
    </w:rPr>
  </w:style>
  <w:style w:type="paragraph" w:customStyle="1" w:styleId="00TTULOTABLAS">
    <w:name w:val="00_TÍTULO TABLAS"/>
    <w:basedOn w:val="Normal"/>
    <w:qFormat/>
    <w:rsid w:val="00022968"/>
    <w:pPr>
      <w:spacing w:before="113" w:after="60"/>
      <w:jc w:val="center"/>
    </w:pPr>
    <w:rPr>
      <w:rFonts w:ascii="Times New Roman MT Std" w:eastAsia="Cambria" w:hAnsi="Times New Roman MT Std"/>
      <w:b/>
      <w:sz w:val="20"/>
      <w:szCs w:val="22"/>
      <w:lang w:eastAsia="en-US"/>
    </w:rPr>
  </w:style>
  <w:style w:type="paragraph" w:customStyle="1" w:styleId="00TEXTOTABLAS">
    <w:name w:val="00_TEXTO TABLAS"/>
    <w:basedOn w:val="00TEXTOGENERAL2020"/>
    <w:qFormat/>
    <w:rsid w:val="003C7991"/>
    <w:pPr>
      <w:spacing w:after="0"/>
      <w:jc w:val="left"/>
    </w:pPr>
    <w:rPr>
      <w:sz w:val="20"/>
    </w:rPr>
  </w:style>
  <w:style w:type="paragraph" w:customStyle="1" w:styleId="00NIVEL4">
    <w:name w:val="00_NIVEL 4"/>
    <w:basedOn w:val="00NIVEL3"/>
    <w:qFormat/>
    <w:rsid w:val="00FE6177"/>
    <w:pPr>
      <w:jc w:val="left"/>
    </w:pPr>
    <w:rPr>
      <w:sz w:val="24"/>
    </w:rPr>
  </w:style>
  <w:style w:type="paragraph" w:customStyle="1" w:styleId="Listamedia2-nfasis21">
    <w:name w:val="Lista media 2 - Énfasis 21"/>
    <w:hidden/>
    <w:uiPriority w:val="71"/>
    <w:rsid w:val="00950CB3"/>
    <w:rPr>
      <w:sz w:val="24"/>
      <w:szCs w:val="24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0CB3"/>
    <w:rPr>
      <w:rFonts w:ascii="Lucida Grande" w:hAnsi="Lucida Grande"/>
      <w:sz w:val="18"/>
      <w:szCs w:val="18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rsid w:val="00950CB3"/>
    <w:rPr>
      <w:rFonts w:ascii="Lucida Grande" w:hAnsi="Lucida Grande" w:cs="Lucida Grande"/>
      <w:sz w:val="18"/>
      <w:szCs w:val="18"/>
    </w:rPr>
  </w:style>
  <w:style w:type="paragraph" w:customStyle="1" w:styleId="PROYTEXTOESO">
    <w:name w:val="PROY TEXTO ESO"/>
    <w:basedOn w:val="Normal"/>
    <w:uiPriority w:val="99"/>
    <w:rsid w:val="00112948"/>
    <w:pPr>
      <w:widowControl w:val="0"/>
      <w:autoSpaceDE w:val="0"/>
      <w:autoSpaceDN w:val="0"/>
      <w:adjustRightInd w:val="0"/>
      <w:spacing w:before="113" w:line="256" w:lineRule="atLeast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PPttulo2">
    <w:name w:val="PP  título 2"/>
    <w:basedOn w:val="Ningnestilodeprrafo"/>
    <w:uiPriority w:val="99"/>
    <w:rsid w:val="00BC687B"/>
    <w:pPr>
      <w:spacing w:before="227" w:after="57"/>
    </w:pPr>
    <w:rPr>
      <w:rFonts w:cs="BentonSans-Bold"/>
      <w:b/>
      <w:bCs/>
    </w:rPr>
  </w:style>
  <w:style w:type="paragraph" w:customStyle="1" w:styleId="FECHANOMBRECURSOGRUPO">
    <w:name w:val="FECHA/NOMBRE/CURSO/GRUPO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w w:val="80"/>
      <w:sz w:val="19"/>
      <w:szCs w:val="19"/>
    </w:rPr>
  </w:style>
  <w:style w:type="paragraph" w:customStyle="1" w:styleId="BLOQUE">
    <w:name w:val="BLOQUE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sz w:val="16"/>
      <w:szCs w:val="16"/>
    </w:rPr>
  </w:style>
  <w:style w:type="paragraph" w:customStyle="1" w:styleId="CRITERIOSESTNDARESAPRENDIZAJE">
    <w:name w:val="CRITERIOS/ESTÁNDARES/APRENDIZAJE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color w:val="FFFFFF"/>
      <w:spacing w:val="-2"/>
      <w:sz w:val="16"/>
      <w:szCs w:val="16"/>
    </w:rPr>
  </w:style>
  <w:style w:type="paragraph" w:customStyle="1" w:styleId="CCLCMCTCDCAACSCSIEPCEC">
    <w:name w:val="CCL/CMCT/CD/CAA/CSC/SIEP/CEC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spacing w:val="-2"/>
      <w:sz w:val="16"/>
      <w:szCs w:val="16"/>
    </w:rPr>
  </w:style>
  <w:style w:type="paragraph" w:customStyle="1" w:styleId="Prrafobsico">
    <w:name w:val="[Párrafo básico]"/>
    <w:basedOn w:val="Ningnestilodeprrafo"/>
    <w:uiPriority w:val="99"/>
    <w:rsid w:val="004371CA"/>
    <w:pPr>
      <w:widowControl/>
    </w:pPr>
    <w:rPr>
      <w:rFonts w:ascii="Minion Pro" w:hAnsi="Minion Pro" w:cs="Minion Pro"/>
    </w:rPr>
  </w:style>
  <w:style w:type="paragraph" w:customStyle="1" w:styleId="PPTITULO1">
    <w:name w:val="PP_TITULO_1"/>
    <w:basedOn w:val="Ningnestilodeprrafo"/>
    <w:uiPriority w:val="99"/>
    <w:rsid w:val="004371CA"/>
    <w:pPr>
      <w:widowControl/>
      <w:spacing w:before="397" w:after="57"/>
      <w:ind w:left="482" w:hanging="482"/>
    </w:pPr>
    <w:rPr>
      <w:rFonts w:ascii="BentonSans Bold" w:hAnsi="BentonSans Bold" w:cs="BentonSans Bold"/>
      <w:b/>
      <w:bCs/>
      <w:sz w:val="28"/>
      <w:szCs w:val="28"/>
    </w:rPr>
  </w:style>
  <w:style w:type="paragraph" w:customStyle="1" w:styleId="PPtitulofilete">
    <w:name w:val="PP titulo filete"/>
    <w:basedOn w:val="Ningnestilodeprrafo"/>
    <w:uiPriority w:val="99"/>
    <w:rsid w:val="004371CA"/>
    <w:pPr>
      <w:widowControl/>
      <w:pBdr>
        <w:bottom w:val="single" w:sz="4" w:space="2" w:color="000000"/>
      </w:pBdr>
      <w:spacing w:before="283" w:line="260" w:lineRule="atLeast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CUADROTITULO1">
    <w:name w:val="CUADRO_TITULO_1"/>
    <w:basedOn w:val="Ningnestilodeprrafo"/>
    <w:uiPriority w:val="99"/>
    <w:rsid w:val="004371CA"/>
    <w:pPr>
      <w:widowControl/>
      <w:jc w:val="center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abenton">
    <w:name w:val="a) benton"/>
    <w:basedOn w:val="Normal"/>
    <w:uiPriority w:val="99"/>
    <w:rsid w:val="004371CA"/>
    <w:pPr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 Light" w:hAnsi="BentonSans Light" w:cs="BentonSans Light"/>
      <w:color w:val="000000"/>
      <w:sz w:val="19"/>
      <w:szCs w:val="19"/>
    </w:rPr>
  </w:style>
  <w:style w:type="character" w:customStyle="1" w:styleId="textonegrita">
    <w:name w:val="texto_negrita"/>
    <w:uiPriority w:val="99"/>
    <w:rsid w:val="004371CA"/>
    <w:rPr>
      <w:rFonts w:ascii="Adobe Garamond Pro" w:hAnsi="Adobe Garamond Pro" w:cs="Adobe Garamond Pro"/>
    </w:rPr>
  </w:style>
  <w:style w:type="character" w:styleId="Mencinsinresolver">
    <w:name w:val="Unresolved Mention"/>
    <w:uiPriority w:val="99"/>
    <w:semiHidden/>
    <w:unhideWhenUsed/>
    <w:rsid w:val="001C37D6"/>
    <w:rPr>
      <w:color w:val="605E5C"/>
      <w:shd w:val="clear" w:color="auto" w:fill="E1DFDD"/>
    </w:rPr>
  </w:style>
  <w:style w:type="paragraph" w:customStyle="1" w:styleId="00BOLICHE2020">
    <w:name w:val="00_BOLICHE_2020"/>
    <w:basedOn w:val="Ningnestilodeprrafo"/>
    <w:qFormat/>
    <w:rsid w:val="00BE5A04"/>
    <w:pPr>
      <w:spacing w:after="20"/>
      <w:ind w:left="170" w:hanging="170"/>
    </w:pPr>
    <w:rPr>
      <w:rFonts w:ascii="Times New Roman" w:hAnsi="Times New Roman"/>
      <w:sz w:val="22"/>
    </w:rPr>
  </w:style>
  <w:style w:type="character" w:styleId="Refdenotaalpie">
    <w:name w:val="footnote reference"/>
    <w:rsid w:val="001C37D6"/>
    <w:rPr>
      <w:vertAlign w:val="superscript"/>
    </w:rPr>
  </w:style>
  <w:style w:type="character" w:customStyle="1" w:styleId="Caracteresdenotaalpie">
    <w:name w:val="Caracteres de nota al pie"/>
    <w:rsid w:val="001C37D6"/>
  </w:style>
  <w:style w:type="paragraph" w:styleId="Textonotapie">
    <w:name w:val="footnote text"/>
    <w:basedOn w:val="Normal"/>
    <w:link w:val="TextonotapieCar"/>
    <w:rsid w:val="001C37D6"/>
    <w:pPr>
      <w:suppressAutoHyphens/>
    </w:pPr>
    <w:rPr>
      <w:rFonts w:ascii="Calibri" w:eastAsia="font276" w:hAnsi="Calibri" w:cs="font276"/>
      <w:sz w:val="20"/>
      <w:szCs w:val="20"/>
      <w:lang w:val="es-ES" w:eastAsia="en-US"/>
    </w:rPr>
  </w:style>
  <w:style w:type="character" w:customStyle="1" w:styleId="TextonotapieCar">
    <w:name w:val="Texto nota pie Car"/>
    <w:link w:val="Textonotapie"/>
    <w:rsid w:val="001C37D6"/>
    <w:rPr>
      <w:rFonts w:ascii="Calibri" w:eastAsia="font276" w:hAnsi="Calibri" w:cs="font276"/>
      <w:lang w:eastAsia="en-US"/>
    </w:rPr>
  </w:style>
  <w:style w:type="paragraph" w:customStyle="1" w:styleId="Prrafodelista2">
    <w:name w:val="Párrafo de lista2"/>
    <w:basedOn w:val="Normal"/>
    <w:rsid w:val="001C37D6"/>
    <w:pPr>
      <w:suppressAutoHyphens/>
      <w:ind w:left="720"/>
      <w:contextualSpacing/>
    </w:pPr>
    <w:rPr>
      <w:rFonts w:ascii="Calibri" w:eastAsia="Calibri" w:hAnsi="Calibri" w:cs="Tahoma"/>
      <w:color w:val="00000A"/>
      <w:lang w:val="es-ES" w:eastAsia="en-US"/>
    </w:rPr>
  </w:style>
  <w:style w:type="paragraph" w:styleId="Prrafodelista">
    <w:name w:val="List Paragraph"/>
    <w:basedOn w:val="Normal"/>
    <w:uiPriority w:val="34"/>
    <w:qFormat/>
    <w:rsid w:val="001C37D6"/>
    <w:pPr>
      <w:spacing w:after="160" w:line="256" w:lineRule="auto"/>
      <w:ind w:left="720"/>
      <w:contextualSpacing/>
    </w:pPr>
    <w:rPr>
      <w:rFonts w:ascii="Calibri" w:eastAsia="Calibri" w:hAnsi="Calibri"/>
      <w:sz w:val="22"/>
      <w:szCs w:val="22"/>
      <w:lang w:val="es-ES" w:eastAsia="en-US"/>
    </w:rPr>
  </w:style>
  <w:style w:type="character" w:customStyle="1" w:styleId="EncabezadoCar1">
    <w:name w:val="Encabezado Car1"/>
    <w:uiPriority w:val="99"/>
    <w:rsid w:val="001C37D6"/>
    <w:rPr>
      <w:rFonts w:ascii="Calibri" w:eastAsia="Calibri" w:hAnsi="Calibri" w:cs="font276"/>
    </w:rPr>
  </w:style>
  <w:style w:type="paragraph" w:customStyle="1" w:styleId="Ttulo2020">
    <w:name w:val="Título_2020"/>
    <w:basedOn w:val="Normal"/>
    <w:qFormat/>
    <w:rsid w:val="008709A6"/>
    <w:rPr>
      <w:rFonts w:ascii="Times New Roman" w:hAnsi="Times New Roman"/>
      <w:b/>
      <w:color w:val="000000"/>
      <w:sz w:val="44"/>
      <w:szCs w:val="44"/>
    </w:rPr>
  </w:style>
  <w:style w:type="paragraph" w:customStyle="1" w:styleId="00NDICE2020">
    <w:name w:val="00_ÍNDICE_2020"/>
    <w:basedOn w:val="Normal"/>
    <w:qFormat/>
    <w:rsid w:val="008709A6"/>
    <w:rPr>
      <w:rFonts w:ascii="Times New Roman" w:hAnsi="Times New Roman"/>
    </w:rPr>
  </w:style>
  <w:style w:type="paragraph" w:customStyle="1" w:styleId="00CELDANIVEL12020">
    <w:name w:val="00_CELDA_NIVEL_1_2020"/>
    <w:basedOn w:val="Normal"/>
    <w:qFormat/>
    <w:rsid w:val="00785CAB"/>
    <w:pPr>
      <w:jc w:val="center"/>
    </w:pPr>
    <w:rPr>
      <w:rFonts w:ascii="Times New Roman" w:hAnsi="Times New Roman"/>
      <w:b/>
      <w:color w:val="FFFFFF"/>
      <w:sz w:val="20"/>
      <w:szCs w:val="20"/>
    </w:rPr>
  </w:style>
  <w:style w:type="paragraph" w:customStyle="1" w:styleId="00CELDANIVEL22020">
    <w:name w:val="00_CELDA_NIVEL_2_2020"/>
    <w:basedOn w:val="Normal"/>
    <w:qFormat/>
    <w:rsid w:val="00785CAB"/>
    <w:pPr>
      <w:jc w:val="center"/>
    </w:pPr>
    <w:rPr>
      <w:rFonts w:ascii="Times New Roman" w:hAnsi="Times New Roman"/>
      <w:b/>
      <w:sz w:val="20"/>
      <w:szCs w:val="20"/>
    </w:rPr>
  </w:style>
  <w:style w:type="table" w:customStyle="1" w:styleId="00CELDAGENERAL2020">
    <w:name w:val="00_CELDA_GENERAL_2020"/>
    <w:basedOn w:val="Tablanormal"/>
    <w:uiPriority w:val="99"/>
    <w:rsid w:val="00785CAB"/>
    <w:tblPr/>
  </w:style>
  <w:style w:type="paragraph" w:customStyle="1" w:styleId="00BOLICHESINTERIORTABLA2020">
    <w:name w:val="00_BOLICHES_INTERIOR_TABLA_2020"/>
    <w:basedOn w:val="NormalWeb"/>
    <w:qFormat/>
    <w:rsid w:val="00645E6D"/>
    <w:pPr>
      <w:numPr>
        <w:numId w:val="34"/>
      </w:numPr>
      <w:autoSpaceDE w:val="0"/>
      <w:autoSpaceDN w:val="0"/>
      <w:adjustRightInd w:val="0"/>
      <w:spacing w:before="0" w:beforeAutospacing="0" w:after="40" w:afterAutospacing="0"/>
      <w:ind w:left="714" w:hanging="357"/>
    </w:pPr>
    <w:rPr>
      <w:sz w:val="20"/>
      <w:szCs w:val="20"/>
    </w:rPr>
  </w:style>
  <w:style w:type="paragraph" w:customStyle="1" w:styleId="00TEXTOBOLICHE2020">
    <w:name w:val="00_TEXTO_BOLICHE_2020"/>
    <w:basedOn w:val="Ningnestilodeprrafo"/>
    <w:qFormat/>
    <w:rsid w:val="00124720"/>
    <w:pPr>
      <w:numPr>
        <w:numId w:val="24"/>
      </w:numPr>
    </w:pPr>
    <w:rPr>
      <w:sz w:val="22"/>
      <w:szCs w:val="22"/>
    </w:rPr>
  </w:style>
  <w:style w:type="paragraph" w:customStyle="1" w:styleId="Repigrafe">
    <w:name w:val="R_epigrafe"/>
    <w:basedOn w:val="Normal"/>
    <w:qFormat/>
    <w:rsid w:val="002C28F8"/>
    <w:pPr>
      <w:spacing w:after="80"/>
      <w:ind w:right="284"/>
    </w:pPr>
    <w:rPr>
      <w:rFonts w:ascii="Times New Roman" w:hAnsi="Times New Roman"/>
      <w:b/>
      <w:bCs/>
      <w:sz w:val="22"/>
      <w:szCs w:val="22"/>
      <w:u w:val="single"/>
    </w:rPr>
  </w:style>
  <w:style w:type="paragraph" w:customStyle="1" w:styleId="Rpregunta">
    <w:name w:val="R_pregunta"/>
    <w:basedOn w:val="Normal"/>
    <w:qFormat/>
    <w:rsid w:val="002C28F8"/>
    <w:pPr>
      <w:numPr>
        <w:numId w:val="42"/>
      </w:numPr>
      <w:spacing w:after="160"/>
      <w:ind w:right="284"/>
    </w:pPr>
    <w:rPr>
      <w:rFonts w:ascii="Times New Roman" w:hAnsi="Times New Roman"/>
      <w:b/>
      <w:bCs/>
      <w:sz w:val="22"/>
      <w:szCs w:val="22"/>
    </w:rPr>
  </w:style>
  <w:style w:type="paragraph" w:customStyle="1" w:styleId="Rpregunta2">
    <w:name w:val="R_pregunta_2"/>
    <w:basedOn w:val="Normal"/>
    <w:qFormat/>
    <w:rsid w:val="00914947"/>
    <w:pPr>
      <w:numPr>
        <w:ilvl w:val="1"/>
        <w:numId w:val="42"/>
      </w:numPr>
      <w:spacing w:after="80"/>
      <w:ind w:left="709" w:right="284" w:hanging="283"/>
    </w:pPr>
    <w:rPr>
      <w:rFonts w:ascii="Times New Roman" w:hAnsi="Times New Roman"/>
      <w:b/>
      <w:bCs/>
      <w:sz w:val="22"/>
      <w:szCs w:val="22"/>
    </w:rPr>
  </w:style>
  <w:style w:type="paragraph" w:customStyle="1" w:styleId="Rpregunta3">
    <w:name w:val="R_pregunta_3"/>
    <w:basedOn w:val="Normal"/>
    <w:qFormat/>
    <w:rsid w:val="00914947"/>
    <w:pPr>
      <w:numPr>
        <w:ilvl w:val="2"/>
        <w:numId w:val="42"/>
      </w:numPr>
      <w:spacing w:after="80"/>
      <w:ind w:left="993" w:right="284" w:hanging="284"/>
    </w:pPr>
    <w:rPr>
      <w:rFonts w:ascii="Times New Roman" w:hAnsi="Times New Roman"/>
      <w:b/>
      <w:bCs/>
      <w:sz w:val="22"/>
      <w:szCs w:val="22"/>
    </w:rPr>
  </w:style>
  <w:style w:type="paragraph" w:customStyle="1" w:styleId="Rsubrayado">
    <w:name w:val="R_subrayado"/>
    <w:basedOn w:val="Normal"/>
    <w:qFormat/>
    <w:rsid w:val="00914947"/>
    <w:pPr>
      <w:spacing w:after="80"/>
      <w:ind w:left="360" w:right="284"/>
    </w:pPr>
    <w:rPr>
      <w:rFonts w:ascii="Times New Roman" w:hAnsi="Times New Roman"/>
      <w:b/>
      <w:bCs/>
      <w:sz w:val="22"/>
      <w:szCs w:val="22"/>
    </w:rPr>
  </w:style>
  <w:style w:type="paragraph" w:customStyle="1" w:styleId="TTULOPREGUNTA4RECCOMPLEMENTARIOS">
    <w:name w:val="TÍTULO PREGUNTA (4. REC COMPLEMENTARIOS)"/>
    <w:basedOn w:val="Normal"/>
    <w:next w:val="ACTNUM14RECCOMPLEMENTARIOS"/>
    <w:uiPriority w:val="99"/>
    <w:rsid w:val="005919D8"/>
    <w:pPr>
      <w:autoSpaceDE w:val="0"/>
      <w:autoSpaceDN w:val="0"/>
      <w:adjustRightInd w:val="0"/>
      <w:spacing w:before="170" w:line="288" w:lineRule="auto"/>
      <w:textAlignment w:val="center"/>
    </w:pPr>
    <w:rPr>
      <w:rFonts w:ascii="Apex Sans Bold" w:hAnsi="Apex Sans Bold" w:cs="Apex Sans Bold"/>
      <w:b/>
      <w:bCs/>
      <w:color w:val="000000"/>
      <w:sz w:val="22"/>
      <w:szCs w:val="22"/>
      <w:lang w:eastAsia="es-ES_tradnl"/>
    </w:rPr>
  </w:style>
  <w:style w:type="paragraph" w:customStyle="1" w:styleId="ACTNUM14RECCOMPLEMENTARIOS">
    <w:name w:val="ACT_NUM_1 (4. REC COMPLEMENTARIOS)"/>
    <w:basedOn w:val="Ningnestilodeprrafo"/>
    <w:uiPriority w:val="99"/>
    <w:rsid w:val="005919D8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RESPUESTATEXTOa5SOLUCIONES">
    <w:name w:val="RESPUESTA TEXTO a) (5 SOLUCIONES)"/>
    <w:basedOn w:val="Ningnestilodeprrafo"/>
    <w:uiPriority w:val="99"/>
    <w:rsid w:val="005919D8"/>
    <w:pPr>
      <w:widowControl/>
      <w:spacing w:before="57"/>
      <w:ind w:left="567" w:hanging="227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CTPREGUNTATEXTO4RECCOMPLEMENTARIOS">
    <w:name w:val="ACT PREGUNTA TEXTO (4. REC COMPLEMENTARIOS)"/>
    <w:basedOn w:val="Ningnestilodeprrafo"/>
    <w:uiPriority w:val="99"/>
    <w:rsid w:val="005919D8"/>
    <w:pPr>
      <w:widowControl/>
      <w:tabs>
        <w:tab w:val="left" w:pos="340"/>
      </w:tabs>
      <w:spacing w:before="57" w:after="113"/>
      <w:ind w:left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Ttulotablaactividades3SOLUCIONARIOtablas">
    <w:name w:val="Título tabla actividades (3 SOLUCIONARIO:tablas)"/>
    <w:basedOn w:val="Normal"/>
    <w:uiPriority w:val="99"/>
    <w:rsid w:val="005919D8"/>
    <w:pPr>
      <w:autoSpaceDE w:val="0"/>
      <w:autoSpaceDN w:val="0"/>
      <w:adjustRightInd w:val="0"/>
      <w:spacing w:before="170" w:line="200" w:lineRule="atLeast"/>
      <w:jc w:val="center"/>
      <w:textAlignment w:val="center"/>
    </w:pPr>
    <w:rPr>
      <w:rFonts w:ascii="Brandon Grotesque Bold" w:hAnsi="Brandon Grotesque Bold" w:cs="Brandon Grotesque Bold"/>
      <w:b/>
      <w:bCs/>
      <w:color w:val="000000"/>
      <w:sz w:val="22"/>
      <w:szCs w:val="22"/>
      <w:lang w:eastAsia="es-ES_tradnl"/>
    </w:rPr>
  </w:style>
  <w:style w:type="paragraph" w:customStyle="1" w:styleId="Textotablaactividadescentrado3SOLUCIONARIOtablas">
    <w:name w:val="Texto tabla actividades centrado (3 SOLUCIONARIO:tablas)"/>
    <w:basedOn w:val="Normal"/>
    <w:uiPriority w:val="99"/>
    <w:rsid w:val="005919D8"/>
    <w:pPr>
      <w:autoSpaceDE w:val="0"/>
      <w:autoSpaceDN w:val="0"/>
      <w:adjustRightInd w:val="0"/>
      <w:spacing w:before="57" w:line="220" w:lineRule="atLeast"/>
      <w:jc w:val="center"/>
      <w:textAlignment w:val="center"/>
    </w:pPr>
    <w:rPr>
      <w:rFonts w:ascii="Brandon Grotesque Regular" w:hAnsi="Brandon Grotesque Regular" w:cs="Brandon Grotesque Regular"/>
      <w:color w:val="000000"/>
      <w:sz w:val="20"/>
      <w:szCs w:val="20"/>
      <w:lang w:eastAsia="es-ES_tradnl"/>
    </w:rPr>
  </w:style>
  <w:style w:type="character" w:customStyle="1" w:styleId="criteriosevaluacion">
    <w:name w:val="criterios evaluacion"/>
    <w:uiPriority w:val="99"/>
    <w:rsid w:val="005919D8"/>
    <w:rPr>
      <w:rFonts w:ascii="Apex Sans Medium" w:hAnsi="Apex Sans Medium" w:cs="Apex Sans Medium"/>
      <w:color w:val="000000"/>
      <w:sz w:val="18"/>
      <w:szCs w:val="18"/>
      <w:u w:val="thick" w:color="000000"/>
    </w:rPr>
  </w:style>
  <w:style w:type="paragraph" w:customStyle="1" w:styleId="00FINALACTNUM14RECCOMPLEMENTARIOS">
    <w:name w:val="00_FINAL_ACT_NUM_1 (4. REC COMPLEMENTARIOS)"/>
    <w:basedOn w:val="Ningnestilodeprrafo"/>
    <w:uiPriority w:val="99"/>
    <w:rsid w:val="007C437A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00TEXTOLITERARIOv2TEXTOLITERARIO">
    <w:name w:val="00_TEXTO_LITERARIO v2 (TEXTO LITERARIO)"/>
    <w:basedOn w:val="Ningnestilodeprrafo"/>
    <w:uiPriority w:val="99"/>
    <w:rsid w:val="007C437A"/>
    <w:pPr>
      <w:widowControl/>
      <w:ind w:left="340" w:firstLine="227"/>
      <w:jc w:val="both"/>
    </w:pPr>
    <w:rPr>
      <w:rFonts w:ascii="Cronos Pro" w:hAnsi="Cronos Pro" w:cs="Cronos Pro"/>
      <w:sz w:val="23"/>
      <w:szCs w:val="23"/>
      <w:u w:color="000000"/>
      <w:lang w:eastAsia="es-ES_tradnl"/>
    </w:rPr>
  </w:style>
  <w:style w:type="paragraph" w:customStyle="1" w:styleId="00TEXTOLITERARIOAutorTEXTOLITERARIO">
    <w:name w:val="00_TEXTO_LITERARIO_Autor (TEXTO LITERARIO)"/>
    <w:basedOn w:val="Ningnestilodeprrafo"/>
    <w:uiPriority w:val="99"/>
    <w:rsid w:val="007C437A"/>
    <w:pPr>
      <w:widowControl/>
      <w:spacing w:before="57"/>
      <w:jc w:val="right"/>
    </w:pPr>
    <w:rPr>
      <w:rFonts w:ascii="Cronos Pro" w:hAnsi="Cronos Pro" w:cs="Cronos Pro"/>
      <w:sz w:val="18"/>
      <w:szCs w:val="18"/>
      <w:u w:color="000000"/>
      <w:lang w:eastAsia="es-ES_tradnl"/>
    </w:rPr>
  </w:style>
  <w:style w:type="paragraph" w:customStyle="1" w:styleId="00FINALACTa4RECCOMPLEMENTARIOS">
    <w:name w:val="00_FINAL_ACT_a) (4. REC COMPLEMENTARIOS)"/>
    <w:basedOn w:val="Ningnestilodeprrafo"/>
    <w:uiPriority w:val="99"/>
    <w:rsid w:val="007C437A"/>
    <w:pPr>
      <w:widowControl/>
      <w:ind w:left="595" w:hanging="255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AActividadespreguntaPDSolucionarioyactividades">
    <w:name w:val="AA Actividades pregunta PD (Solucionario y actividades)"/>
    <w:basedOn w:val="Normal"/>
    <w:uiPriority w:val="99"/>
    <w:rsid w:val="0098651A"/>
    <w:pPr>
      <w:tabs>
        <w:tab w:val="left" w:pos="340"/>
      </w:tabs>
      <w:autoSpaceDE w:val="0"/>
      <w:autoSpaceDN w:val="0"/>
      <w:adjustRightInd w:val="0"/>
      <w:spacing w:before="57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recursoPDaSolucionarioyactividades">
    <w:name w:val="AA Act recurso PD a) (Solucionario y actividades)"/>
    <w:basedOn w:val="Normal"/>
    <w:uiPriority w:val="99"/>
    <w:rsid w:val="0098651A"/>
    <w:pPr>
      <w:tabs>
        <w:tab w:val="left" w:pos="340"/>
      </w:tabs>
      <w:autoSpaceDE w:val="0"/>
      <w:autoSpaceDN w:val="0"/>
      <w:adjustRightInd w:val="0"/>
      <w:spacing w:before="57" w:line="240" w:lineRule="atLeast"/>
      <w:ind w:left="454" w:hanging="227"/>
      <w:jc w:val="both"/>
      <w:textAlignment w:val="center"/>
    </w:pPr>
    <w:rPr>
      <w:rFonts w:ascii="Frutiger LT Std 45 Light" w:hAnsi="Frutiger LT Std 45 Light" w:cs="Frutiger LT Std 45 Light"/>
      <w:color w:val="000000"/>
      <w:sz w:val="20"/>
      <w:szCs w:val="20"/>
      <w:lang w:eastAsia="es-ES_tradnl"/>
    </w:rPr>
  </w:style>
  <w:style w:type="paragraph" w:customStyle="1" w:styleId="AAActividadespreguntaPDaSolucionarioyactividades">
    <w:name w:val="AA Actividades pregunta PD a) (Solucionario y actividades)"/>
    <w:basedOn w:val="Normal"/>
    <w:uiPriority w:val="99"/>
    <w:rsid w:val="0098651A"/>
    <w:pPr>
      <w:tabs>
        <w:tab w:val="left" w:pos="340"/>
      </w:tabs>
      <w:autoSpaceDE w:val="0"/>
      <w:autoSpaceDN w:val="0"/>
      <w:adjustRightInd w:val="0"/>
      <w:spacing w:before="57" w:line="288" w:lineRule="auto"/>
      <w:ind w:left="454" w:hanging="227"/>
      <w:jc w:val="both"/>
      <w:textAlignment w:val="center"/>
    </w:pPr>
    <w:rPr>
      <w:rFonts w:ascii="Frutiger LT Std 45 Light" w:hAnsi="Frutiger LT Std 45 Light" w:cs="Frutiger LT Std 45 Light"/>
      <w:color w:val="000000"/>
      <w:sz w:val="20"/>
      <w:szCs w:val="20"/>
      <w:lang w:eastAsia="es-ES_tradnl"/>
    </w:rPr>
  </w:style>
  <w:style w:type="character" w:customStyle="1" w:styleId="frutiger65bold">
    <w:name w:val="frutiger 65 bold"/>
    <w:uiPriority w:val="99"/>
    <w:rsid w:val="0098651A"/>
    <w:rPr>
      <w:rFonts w:ascii="Frutiger LT Std 45 Light" w:hAnsi="Frutiger LT Std 45 Light" w:cs="Frutiger LT Std 45 Light"/>
      <w:b/>
      <w:bCs/>
      <w:lang w:bidi="ar-YE"/>
    </w:rPr>
  </w:style>
  <w:style w:type="character" w:customStyle="1" w:styleId="corchetes">
    <w:name w:val="corchetes"/>
    <w:uiPriority w:val="99"/>
    <w:rsid w:val="0098651A"/>
    <w:rPr>
      <w:rFonts w:ascii="FrutigerLTStd-BoldCn" w:hAnsi="FrutigerLTStd-BoldCn" w:cs="FrutigerLTStd-BoldCn"/>
      <w:b/>
      <w:bCs/>
      <w:sz w:val="16"/>
      <w:szCs w:val="16"/>
      <w:u w:val="thick" w:color="000000"/>
    </w:rPr>
  </w:style>
  <w:style w:type="paragraph" w:customStyle="1" w:styleId="AAActpreguntaPDrecursosSolucionarioyactividades">
    <w:name w:val="AA Act pregunta PD recursos (Solucionario y actividades)"/>
    <w:basedOn w:val="Normal"/>
    <w:uiPriority w:val="99"/>
    <w:rsid w:val="003E401C"/>
    <w:pPr>
      <w:tabs>
        <w:tab w:val="left" w:pos="340"/>
      </w:tabs>
      <w:autoSpaceDE w:val="0"/>
      <w:autoSpaceDN w:val="0"/>
      <w:adjustRightInd w:val="0"/>
      <w:spacing w:before="170" w:after="57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preguntaPD1colSolucionarioyactividades">
    <w:name w:val="AA Actividades pregunta PD 1 col (Solucionario y actividades)"/>
    <w:basedOn w:val="Normal"/>
    <w:uiPriority w:val="99"/>
    <w:rsid w:val="003E401C"/>
    <w:pPr>
      <w:tabs>
        <w:tab w:val="left" w:pos="340"/>
      </w:tabs>
      <w:autoSpaceDE w:val="0"/>
      <w:autoSpaceDN w:val="0"/>
      <w:adjustRightInd w:val="0"/>
      <w:spacing w:before="57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textolierarioSolucionarioyactividades">
    <w:name w:val="AA Actividades texto lierario (Solucionario y actividades)"/>
    <w:basedOn w:val="Ningnestilodeprrafo"/>
    <w:uiPriority w:val="99"/>
    <w:rsid w:val="003E401C"/>
    <w:pPr>
      <w:widowControl/>
      <w:shd w:val="clear" w:color="auto" w:fill="000000"/>
      <w:spacing w:before="57" w:after="57"/>
      <w:ind w:left="340" w:right="113"/>
      <w:jc w:val="both"/>
    </w:pPr>
    <w:rPr>
      <w:rFonts w:ascii="Frutiger LT Std 45 Light" w:hAnsi="Frutiger LT Std 45 Light" w:cs="Frutiger LT Std 45 Light"/>
      <w:sz w:val="20"/>
      <w:szCs w:val="20"/>
      <w:lang w:eastAsia="es-ES_tradnl"/>
    </w:rPr>
  </w:style>
  <w:style w:type="paragraph" w:customStyle="1" w:styleId="AAActividadestextoliterarioreseaSolucionarioyactividades">
    <w:name w:val="AA Actividades texto literario reseña (Solucionario y actividades)"/>
    <w:basedOn w:val="Ningnestilodeprrafo"/>
    <w:uiPriority w:val="99"/>
    <w:rsid w:val="003E401C"/>
    <w:pPr>
      <w:widowControl/>
      <w:shd w:val="clear" w:color="auto" w:fill="000000"/>
      <w:spacing w:before="57" w:after="170"/>
      <w:ind w:left="340" w:right="113"/>
      <w:jc w:val="right"/>
    </w:pPr>
    <w:rPr>
      <w:rFonts w:ascii="Frutiger LT Std 45 Light" w:hAnsi="Frutiger LT Std 45 Light" w:cs="Frutiger LT Std 45 Light"/>
      <w:sz w:val="18"/>
      <w:szCs w:val="18"/>
      <w:lang w:eastAsia="es-ES_tradnl"/>
    </w:rPr>
  </w:style>
  <w:style w:type="paragraph" w:customStyle="1" w:styleId="CabeceratablablancoTablas">
    <w:name w:val="Cabecera tabla blanco (Tablas)"/>
    <w:basedOn w:val="Ningnestilodeprrafo"/>
    <w:uiPriority w:val="99"/>
    <w:rsid w:val="003E401C"/>
    <w:pPr>
      <w:widowControl/>
      <w:jc w:val="center"/>
    </w:pPr>
    <w:rPr>
      <w:rFonts w:ascii="HelveticaLTStd-Bold" w:hAnsi="HelveticaLTStd-Bold" w:cs="HelveticaLTStd-Bold"/>
      <w:b/>
      <w:bCs/>
      <w:color w:val="FFFFFF"/>
      <w:spacing w:val="-2"/>
      <w:sz w:val="18"/>
      <w:szCs w:val="18"/>
      <w:lang w:val="en-GB" w:eastAsia="es-ES_tradnl"/>
    </w:rPr>
  </w:style>
  <w:style w:type="paragraph" w:customStyle="1" w:styleId="CabeceratablaTablas">
    <w:name w:val="Cabecera tabla (Tablas)"/>
    <w:basedOn w:val="Ningnestilodeprrafo"/>
    <w:uiPriority w:val="99"/>
    <w:rsid w:val="003E401C"/>
    <w:pPr>
      <w:widowControl/>
      <w:jc w:val="center"/>
    </w:pPr>
    <w:rPr>
      <w:rFonts w:ascii="HelveticaLTStd-Bold" w:hAnsi="HelveticaLTStd-Bold" w:cs="HelveticaLTStd-Bold"/>
      <w:b/>
      <w:bCs/>
      <w:spacing w:val="-2"/>
      <w:sz w:val="18"/>
      <w:szCs w:val="18"/>
      <w:lang w:val="en-GB" w:eastAsia="es-ES_tradnl"/>
    </w:rPr>
  </w:style>
  <w:style w:type="character" w:customStyle="1" w:styleId="frutiger46lightit">
    <w:name w:val="frutiger 46 light it"/>
    <w:uiPriority w:val="99"/>
    <w:rsid w:val="003E401C"/>
    <w:rPr>
      <w:rFonts w:ascii="Frutiger LT Std 45 Light" w:hAnsi="Frutiger LT Std 45 Light" w:cs="Frutiger LT Std 45 Light"/>
      <w:i/>
      <w:iCs/>
    </w:rPr>
  </w:style>
  <w:style w:type="paragraph" w:customStyle="1" w:styleId="Textoc-guionTextogeneral">
    <w:name w:val="Texto c-guion (Texto general)"/>
    <w:basedOn w:val="Ningnestilodeprrafo"/>
    <w:uiPriority w:val="99"/>
    <w:rsid w:val="00D342D5"/>
    <w:pPr>
      <w:widowControl/>
      <w:spacing w:after="57" w:line="252" w:lineRule="atLeast"/>
      <w:ind w:left="567" w:hanging="227"/>
      <w:jc w:val="both"/>
    </w:pPr>
    <w:rPr>
      <w:rFonts w:ascii="Optima LT Std" w:hAnsi="Optima LT Std" w:cs="Optima LT Std"/>
      <w:sz w:val="20"/>
      <w:szCs w:val="20"/>
      <w:lang w:eastAsia="es-ES_tradnl"/>
    </w:rPr>
  </w:style>
  <w:style w:type="paragraph" w:customStyle="1" w:styleId="AATABLAtexto">
    <w:name w:val="AA TABLA texto"/>
    <w:basedOn w:val="Ningnestilodeprrafo"/>
    <w:uiPriority w:val="99"/>
    <w:rsid w:val="00D342D5"/>
    <w:pPr>
      <w:widowControl/>
      <w:spacing w:line="260" w:lineRule="atLeast"/>
      <w:jc w:val="center"/>
    </w:pPr>
    <w:rPr>
      <w:rFonts w:ascii="Frutiger LT Std 47 Light Cn" w:hAnsi="Frutiger LT Std 47 Light Cn" w:cs="Frutiger LT Std 47 Light Cn"/>
      <w:sz w:val="21"/>
      <w:szCs w:val="21"/>
      <w:lang w:eastAsia="es-ES_tradnl"/>
    </w:rPr>
  </w:style>
  <w:style w:type="paragraph" w:customStyle="1" w:styleId="AARecursotextorecursos">
    <w:name w:val="AA Recurso texto (recursos)"/>
    <w:basedOn w:val="Ningnestilodeprrafo"/>
    <w:uiPriority w:val="99"/>
    <w:rsid w:val="007B6411"/>
    <w:pPr>
      <w:widowControl/>
      <w:spacing w:before="28" w:line="260" w:lineRule="atLeast"/>
      <w:jc w:val="both"/>
    </w:pPr>
    <w:rPr>
      <w:rFonts w:ascii="Frutiger LT Std 47 Light Cn" w:hAnsi="Frutiger LT Std 47 Light Cn" w:cs="Frutiger LT Std 47 Light Cn"/>
      <w:sz w:val="20"/>
      <w:szCs w:val="20"/>
      <w:lang w:eastAsia="es-ES_tradnl"/>
    </w:rPr>
  </w:style>
  <w:style w:type="paragraph" w:customStyle="1" w:styleId="pregunta">
    <w:name w:val="pregunta"/>
    <w:basedOn w:val="Normal"/>
    <w:qFormat/>
    <w:rsid w:val="00733D75"/>
    <w:pPr>
      <w:tabs>
        <w:tab w:val="left" w:pos="340"/>
      </w:tabs>
      <w:autoSpaceDE w:val="0"/>
      <w:autoSpaceDN w:val="0"/>
      <w:adjustRightInd w:val="0"/>
      <w:spacing w:before="113" w:line="288" w:lineRule="auto"/>
      <w:ind w:left="227" w:hanging="227"/>
      <w:jc w:val="both"/>
      <w:textAlignment w:val="center"/>
    </w:pPr>
    <w:rPr>
      <w:rFonts w:ascii="Times New Roman" w:hAnsi="Times New Roman"/>
      <w:b/>
      <w:bCs/>
      <w:color w:val="000000"/>
      <w:sz w:val="20"/>
      <w:szCs w:val="20"/>
      <w:lang w:eastAsia="es-ES_tradnl"/>
    </w:rPr>
  </w:style>
  <w:style w:type="paragraph" w:customStyle="1" w:styleId="txtliterario">
    <w:name w:val="txt literario"/>
    <w:basedOn w:val="Normal"/>
    <w:qFormat/>
    <w:rsid w:val="00733D75"/>
    <w:pPr>
      <w:shd w:val="clear" w:color="auto" w:fill="D0CECE" w:themeFill="background2" w:themeFillShade="E6"/>
      <w:autoSpaceDE w:val="0"/>
      <w:autoSpaceDN w:val="0"/>
      <w:adjustRightInd w:val="0"/>
      <w:jc w:val="both"/>
    </w:pPr>
    <w:rPr>
      <w:rFonts w:ascii="Times New Roman" w:hAnsi="Times New Roman"/>
      <w:sz w:val="20"/>
      <w:szCs w:val="20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08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3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35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666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900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2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83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864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108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8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88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85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755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bravo/Desktop/pa_ulises/PD_filosofia_w/22.09.20/rec01_filo_prueba_evauacion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D82812-6287-5944-8208-6D4274CC06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rec01_filo_prueba_evauacion.dotx</Template>
  <TotalTime>0</TotalTime>
  <Pages>2</Pages>
  <Words>310</Words>
  <Characters>1711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Particular</Company>
  <LinksUpToDate>false</LinksUpToDate>
  <CharactersWithSpaces>2017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Rafael Bravo Lozano</dc:creator>
  <cp:keywords/>
  <cp:lastModifiedBy>Aurora Tristan Lopez</cp:lastModifiedBy>
  <cp:revision>2</cp:revision>
  <cp:lastPrinted>2020-07-21T10:52:00Z</cp:lastPrinted>
  <dcterms:created xsi:type="dcterms:W3CDTF">2021-10-07T07:59:00Z</dcterms:created>
  <dcterms:modified xsi:type="dcterms:W3CDTF">2021-10-07T07:59:00Z</dcterms:modified>
</cp:coreProperties>
</file>